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26.75pt;height:58.5pt;visibility:visible;mso-position-horizontal-relative:char;mso-position-vertical-relative:line">
            <v:imagedata r:id="rId7" o:title=""/>
          </v:shape>
        </w:pict>
      </w: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631185" w:rsidRPr="00E902D2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1</w:t>
      </w:r>
    </w:p>
    <w:p w:rsidR="00631185" w:rsidRPr="004C423B" w:rsidRDefault="00631185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631185" w:rsidRPr="004C423B" w:rsidRDefault="00631185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631185" w:rsidRPr="004C423B" w:rsidRDefault="00631185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631185" w:rsidRPr="004C423B" w:rsidRDefault="00631185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631185" w:rsidRPr="004C423B" w:rsidRDefault="00631185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631185" w:rsidRPr="004C423B" w:rsidRDefault="00631185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631185" w:rsidRPr="004C423B" w:rsidRDefault="0063118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31185" w:rsidRPr="004C423B" w:rsidRDefault="00631185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31185" w:rsidRPr="004C423B" w:rsidRDefault="00631185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631185" w:rsidRPr="004C423B" w:rsidRDefault="00631185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631185" w:rsidRPr="004C423B" w:rsidRDefault="00631185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31185" w:rsidRPr="004C423B" w:rsidRDefault="00631185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631185" w:rsidRPr="004C423B" w:rsidRDefault="00631185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631185" w:rsidRPr="004C423B" w:rsidRDefault="00631185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31185" w:rsidRPr="004C423B" w:rsidRDefault="00631185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631185" w:rsidRPr="004C423B" w:rsidRDefault="00631185" w:rsidP="00097317">
      <w:pPr>
        <w:rPr>
          <w:rFonts w:ascii="Times New Roman" w:hAnsi="Times New Roman" w:cs="Times New Roman"/>
        </w:rPr>
      </w:pPr>
    </w:p>
    <w:p w:rsidR="00631185" w:rsidRPr="004C423B" w:rsidRDefault="00631185" w:rsidP="00097317">
      <w:pPr>
        <w:rPr>
          <w:rFonts w:ascii="Times New Roman" w:hAnsi="Times New Roman" w:cs="Times New Roman"/>
        </w:rPr>
      </w:pPr>
    </w:p>
    <w:p w:rsidR="00631185" w:rsidRPr="004C423B" w:rsidRDefault="00631185" w:rsidP="00097317">
      <w:pPr>
        <w:rPr>
          <w:rFonts w:ascii="Times New Roman" w:hAnsi="Times New Roman" w:cs="Times New Roman"/>
        </w:rPr>
      </w:pPr>
    </w:p>
    <w:p w:rsidR="00631185" w:rsidRPr="00556852" w:rsidRDefault="00631185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631185" w:rsidRPr="00556852" w:rsidRDefault="00631185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631185" w:rsidRPr="00556852" w:rsidRDefault="00631185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1185" w:rsidRDefault="00631185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631185" w:rsidRPr="00556852" w:rsidRDefault="00631185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1185" w:rsidRPr="00556852" w:rsidRDefault="00631185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631185" w:rsidRPr="00556852" w:rsidRDefault="00631185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185" w:rsidRPr="00556852" w:rsidRDefault="00631185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</w:t>
      </w:r>
      <w:r>
        <w:rPr>
          <w:rFonts w:ascii="Times New Roman" w:hAnsi="Times New Roman" w:cs="Times New Roman"/>
          <w:sz w:val="24"/>
          <w:szCs w:val="24"/>
        </w:rPr>
        <w:t>rzez zamawiającego w Rozdziale I</w:t>
      </w:r>
      <w:r w:rsidRPr="00556852">
        <w:rPr>
          <w:rFonts w:ascii="Times New Roman" w:hAnsi="Times New Roman" w:cs="Times New Roman"/>
          <w:sz w:val="24"/>
          <w:szCs w:val="24"/>
        </w:rPr>
        <w:t>II Zapytania ofertowego następująco:</w:t>
      </w:r>
    </w:p>
    <w:p w:rsidR="00631185" w:rsidRPr="00556852" w:rsidRDefault="00631185" w:rsidP="003043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185" w:rsidRPr="00556852" w:rsidRDefault="00631185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185" w:rsidRPr="00556852" w:rsidRDefault="00631185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631185" w:rsidRPr="00556852" w:rsidRDefault="00631185" w:rsidP="00E7655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1) przedsiębiorstwo społeczne, w tym spółdzielnia socjalna, o której mowa w ustawie z dnia 27 kwietnia 2006 r. o spółdzielniac</w:t>
      </w:r>
      <w:r>
        <w:rPr>
          <w:rFonts w:ascii="Times New Roman" w:hAnsi="Times New Roman" w:cs="Times New Roman"/>
          <w:sz w:val="24"/>
          <w:szCs w:val="24"/>
        </w:rPr>
        <w:t xml:space="preserve">h socjalnych (Dz. U. poz. 651, </w:t>
      </w: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r w:rsidRPr="00556852">
        <w:rPr>
          <w:rFonts w:ascii="Times New Roman" w:hAnsi="Times New Roman" w:cs="Times New Roman"/>
          <w:sz w:val="24"/>
          <w:szCs w:val="24"/>
        </w:rPr>
        <w:t>CIS i KIS;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 w:rsidRPr="00556852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631185" w:rsidRPr="00556852" w:rsidRDefault="00631185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556852">
        <w:rPr>
          <w:rFonts w:ascii="Times New Roman" w:hAnsi="Times New Roman" w:cs="Times New Roman"/>
          <w:sz w:val="24"/>
          <w:szCs w:val="24"/>
        </w:rPr>
        <w:t xml:space="preserve"> spółdzielnie, których celem jest zatrudnienie tj. spółdzielnie pracy, inwalidów i niewidomych, działające w oparciu o ustawę z dnia 16 września 1982 r. - Prawo spółdzielcze (Dz. U. z 2016 r. poz. 21, z późn. zm.);</w:t>
      </w:r>
    </w:p>
    <w:p w:rsidR="00631185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iż posiadam doświadczenie 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631185" w:rsidRPr="00556852" w:rsidRDefault="00631185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631185" w:rsidRPr="00556852" w:rsidRDefault="00631185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31185" w:rsidRPr="004C423B" w:rsidRDefault="00631185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31185" w:rsidRPr="004F6034" w:rsidRDefault="00631185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631185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185" w:rsidRDefault="00631185" w:rsidP="00BE40C7">
      <w:pPr>
        <w:spacing w:after="0" w:line="240" w:lineRule="auto"/>
      </w:pPr>
      <w:r>
        <w:separator/>
      </w:r>
    </w:p>
  </w:endnote>
  <w:endnote w:type="continuationSeparator" w:id="0">
    <w:p w:rsidR="00631185" w:rsidRDefault="0063118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85" w:rsidRDefault="006311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185" w:rsidRDefault="00631185" w:rsidP="00BE40C7">
      <w:pPr>
        <w:spacing w:after="0" w:line="240" w:lineRule="auto"/>
      </w:pPr>
      <w:r>
        <w:separator/>
      </w:r>
    </w:p>
  </w:footnote>
  <w:footnote w:type="continuationSeparator" w:id="0">
    <w:p w:rsidR="00631185" w:rsidRDefault="00631185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27983"/>
    <w:rsid w:val="00097317"/>
    <w:rsid w:val="000B6153"/>
    <w:rsid w:val="000B64B1"/>
    <w:rsid w:val="000D0DBB"/>
    <w:rsid w:val="00157EEC"/>
    <w:rsid w:val="001765D3"/>
    <w:rsid w:val="001C6945"/>
    <w:rsid w:val="0020395D"/>
    <w:rsid w:val="002C4071"/>
    <w:rsid w:val="00301146"/>
    <w:rsid w:val="0030433A"/>
    <w:rsid w:val="0033004C"/>
    <w:rsid w:val="00344B65"/>
    <w:rsid w:val="0037391A"/>
    <w:rsid w:val="00395BE1"/>
    <w:rsid w:val="003C09D7"/>
    <w:rsid w:val="004174C4"/>
    <w:rsid w:val="004845F1"/>
    <w:rsid w:val="004C423B"/>
    <w:rsid w:val="004F6034"/>
    <w:rsid w:val="00556852"/>
    <w:rsid w:val="00585695"/>
    <w:rsid w:val="0058651A"/>
    <w:rsid w:val="005D00F9"/>
    <w:rsid w:val="005D5468"/>
    <w:rsid w:val="0061171C"/>
    <w:rsid w:val="00631185"/>
    <w:rsid w:val="00640653"/>
    <w:rsid w:val="00672D2F"/>
    <w:rsid w:val="00687DDE"/>
    <w:rsid w:val="006A034C"/>
    <w:rsid w:val="00747816"/>
    <w:rsid w:val="00762DDA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8F13FA"/>
    <w:rsid w:val="008F6002"/>
    <w:rsid w:val="00912CBD"/>
    <w:rsid w:val="00933FA9"/>
    <w:rsid w:val="00967ACE"/>
    <w:rsid w:val="009838BB"/>
    <w:rsid w:val="009B47E5"/>
    <w:rsid w:val="009F757B"/>
    <w:rsid w:val="00A72E5B"/>
    <w:rsid w:val="00AF2A8C"/>
    <w:rsid w:val="00B22BA2"/>
    <w:rsid w:val="00B40F8F"/>
    <w:rsid w:val="00B858B4"/>
    <w:rsid w:val="00BE40C7"/>
    <w:rsid w:val="00CB4A74"/>
    <w:rsid w:val="00CB73B9"/>
    <w:rsid w:val="00CC4A3D"/>
    <w:rsid w:val="00D37BB4"/>
    <w:rsid w:val="00D504E3"/>
    <w:rsid w:val="00D62330"/>
    <w:rsid w:val="00D93397"/>
    <w:rsid w:val="00DA4FEE"/>
    <w:rsid w:val="00DD7FC4"/>
    <w:rsid w:val="00E04D2B"/>
    <w:rsid w:val="00E27CAC"/>
    <w:rsid w:val="00E35AC0"/>
    <w:rsid w:val="00E76555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4</Pages>
  <Words>573</Words>
  <Characters>3438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27</cp:revision>
  <cp:lastPrinted>2020-02-27T14:14:00Z</cp:lastPrinted>
  <dcterms:created xsi:type="dcterms:W3CDTF">2017-02-19T15:35:00Z</dcterms:created>
  <dcterms:modified xsi:type="dcterms:W3CDTF">2020-02-27T14:15:00Z</dcterms:modified>
</cp:coreProperties>
</file>