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D53" w:rsidRDefault="00186D5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186D53" w:rsidRDefault="00186D5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186D53" w:rsidRDefault="00186D5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186D53" w:rsidRDefault="00186D5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186D53" w:rsidRDefault="00186D5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1.25pt;height:58.5pt;visibility:visible;mso-position-horizontal-relative:char;mso-position-vertical-relative:line">
            <v:imagedata r:id="rId7" o:title=""/>
          </v:shape>
        </w:pict>
      </w:r>
    </w:p>
    <w:p w:rsidR="00186D53" w:rsidRDefault="00186D5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186D53" w:rsidRDefault="00186D5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186D53" w:rsidRDefault="00186D5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186D53" w:rsidRDefault="00186D5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186D53" w:rsidRPr="00E902D2" w:rsidRDefault="00186D5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  <w:r w:rsidRPr="00E902D2">
        <w:rPr>
          <w:b/>
          <w:bCs/>
          <w:color w:val="808080"/>
          <w:sz w:val="21"/>
          <w:szCs w:val="21"/>
        </w:rPr>
        <w:t xml:space="preserve">Załącznik nr </w:t>
      </w:r>
      <w:r>
        <w:rPr>
          <w:b/>
          <w:bCs/>
          <w:color w:val="808080"/>
          <w:sz w:val="21"/>
          <w:szCs w:val="21"/>
        </w:rPr>
        <w:t>2</w:t>
      </w:r>
    </w:p>
    <w:p w:rsidR="00186D53" w:rsidRPr="004C423B" w:rsidRDefault="00186D53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kern w:val="1"/>
          <w:lang w:eastAsia="ar-SA"/>
        </w:rPr>
      </w:pPr>
    </w:p>
    <w:p w:rsidR="00186D53" w:rsidRPr="004C423B" w:rsidRDefault="00186D53" w:rsidP="00CB4A7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 xml:space="preserve">                                                                    Zamawiający :</w:t>
      </w:r>
    </w:p>
    <w:p w:rsidR="00186D53" w:rsidRPr="004C423B" w:rsidRDefault="00186D53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 xml:space="preserve">Miejski Ośrodek Pomocy Rodzinie </w:t>
      </w:r>
    </w:p>
    <w:p w:rsidR="00186D53" w:rsidRPr="004C423B" w:rsidRDefault="00186D53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we Włocławku</w:t>
      </w:r>
    </w:p>
    <w:p w:rsidR="00186D53" w:rsidRPr="004C423B" w:rsidRDefault="00186D53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ul. Ogniowa 8/10</w:t>
      </w:r>
    </w:p>
    <w:p w:rsidR="00186D53" w:rsidRPr="004C423B" w:rsidRDefault="00186D53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87-800 Włocławek</w:t>
      </w:r>
    </w:p>
    <w:p w:rsidR="00186D53" w:rsidRPr="004C423B" w:rsidRDefault="00186D53" w:rsidP="0033004C">
      <w:pPr>
        <w:widowControl w:val="0"/>
        <w:tabs>
          <w:tab w:val="left" w:pos="6744"/>
        </w:tabs>
        <w:suppressAutoHyphens/>
        <w:autoSpaceDE w:val="0"/>
        <w:spacing w:after="0" w:line="240" w:lineRule="auto"/>
        <w:rPr>
          <w:rFonts w:ascii="Times New Roman" w:hAnsi="Times New Roman" w:cs="Times New Roman"/>
          <w:kern w:val="1"/>
          <w:lang w:eastAsia="ar-SA"/>
        </w:rPr>
      </w:pPr>
    </w:p>
    <w:p w:rsidR="00186D53" w:rsidRPr="004C423B" w:rsidRDefault="00186D53" w:rsidP="0009731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kern w:val="1"/>
          <w:lang w:eastAsia="ar-SA"/>
        </w:rPr>
      </w:pPr>
    </w:p>
    <w:p w:rsidR="00186D53" w:rsidRPr="004C423B" w:rsidRDefault="00186D53" w:rsidP="00097317">
      <w:pPr>
        <w:ind w:left="5954"/>
        <w:jc w:val="center"/>
        <w:rPr>
          <w:rFonts w:ascii="Times New Roman" w:hAnsi="Times New Roman" w:cs="Times New Roman"/>
          <w:i/>
          <w:iCs/>
        </w:rPr>
      </w:pPr>
    </w:p>
    <w:p w:rsidR="00186D53" w:rsidRPr="004C423B" w:rsidRDefault="00186D53" w:rsidP="00097317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4C423B">
        <w:rPr>
          <w:rFonts w:ascii="Times New Roman" w:hAnsi="Times New Roman" w:cs="Times New Roman"/>
          <w:b/>
          <w:bCs/>
        </w:rPr>
        <w:t>Wykonawca:</w:t>
      </w:r>
    </w:p>
    <w:p w:rsidR="00186D53" w:rsidRPr="004C423B" w:rsidRDefault="00186D53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186D53" w:rsidRPr="004C423B" w:rsidRDefault="00186D53" w:rsidP="00097317">
      <w:pPr>
        <w:ind w:right="5953"/>
        <w:rPr>
          <w:rFonts w:ascii="Times New Roman" w:hAnsi="Times New Roman" w:cs="Times New Roman"/>
          <w:i/>
          <w:iCs/>
        </w:rPr>
      </w:pPr>
      <w:r w:rsidRPr="004C423B">
        <w:rPr>
          <w:rFonts w:ascii="Times New Roman" w:hAnsi="Times New Roman" w:cs="Times New Roman"/>
          <w:i/>
          <w:iCs/>
        </w:rPr>
        <w:t>(pełna nazwa/firma, adres, w zależności od podmiotu: NIP/PESEL, KRS/CEiDG)</w:t>
      </w:r>
    </w:p>
    <w:p w:rsidR="00186D53" w:rsidRPr="004C423B" w:rsidRDefault="00186D53" w:rsidP="00097317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C423B">
        <w:rPr>
          <w:rFonts w:ascii="Times New Roman" w:hAnsi="Times New Roman" w:cs="Times New Roman"/>
          <w:u w:val="single"/>
        </w:rPr>
        <w:t>reprezentowany przez:</w:t>
      </w:r>
    </w:p>
    <w:p w:rsidR="00186D53" w:rsidRPr="004C423B" w:rsidRDefault="00186D53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186D53" w:rsidRPr="004C423B" w:rsidRDefault="00186D53" w:rsidP="00097317">
      <w:pPr>
        <w:spacing w:after="0"/>
        <w:ind w:right="5953"/>
        <w:rPr>
          <w:rFonts w:ascii="Times New Roman" w:hAnsi="Times New Roman" w:cs="Times New Roman"/>
          <w:i/>
          <w:iCs/>
        </w:rPr>
      </w:pPr>
      <w:r w:rsidRPr="004C423B">
        <w:rPr>
          <w:rFonts w:ascii="Times New Roman" w:hAnsi="Times New Roman" w:cs="Times New Roman"/>
          <w:i/>
          <w:iCs/>
        </w:rPr>
        <w:t>(imię, nazwisko, stanowisko/podstawa do  reprezentacji)</w:t>
      </w:r>
    </w:p>
    <w:p w:rsidR="00186D53" w:rsidRPr="004C423B" w:rsidRDefault="00186D53" w:rsidP="00097317">
      <w:pPr>
        <w:rPr>
          <w:rFonts w:ascii="Times New Roman" w:hAnsi="Times New Roman" w:cs="Times New Roman"/>
        </w:rPr>
      </w:pPr>
    </w:p>
    <w:p w:rsidR="00186D53" w:rsidRPr="004C423B" w:rsidRDefault="00186D53" w:rsidP="00097317">
      <w:pPr>
        <w:rPr>
          <w:rFonts w:ascii="Times New Roman" w:hAnsi="Times New Roman" w:cs="Times New Roman"/>
        </w:rPr>
      </w:pPr>
    </w:p>
    <w:p w:rsidR="00186D53" w:rsidRPr="004C423B" w:rsidRDefault="00186D53" w:rsidP="00097317">
      <w:pPr>
        <w:rPr>
          <w:rFonts w:ascii="Times New Roman" w:hAnsi="Times New Roman" w:cs="Times New Roman"/>
        </w:rPr>
      </w:pPr>
    </w:p>
    <w:p w:rsidR="00186D53" w:rsidRPr="00556852" w:rsidRDefault="00186D53" w:rsidP="00097317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Oświadczenie wykonawcy </w:t>
      </w:r>
    </w:p>
    <w:p w:rsidR="00186D53" w:rsidRPr="00556852" w:rsidRDefault="00186D53" w:rsidP="0009731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składane w celu potwierdzenia spełniania warunków udziału w postępowaniu oraz potwierdzenia posiadania doświadczenia w zakresie realizacji przedmiotu zamówienia.</w:t>
      </w:r>
    </w:p>
    <w:p w:rsidR="00186D53" w:rsidRPr="00556852" w:rsidRDefault="00186D53" w:rsidP="000973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6D53" w:rsidRDefault="00186D53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Zamówienie publiczne</w:t>
      </w:r>
      <w:r w:rsidRPr="00556852">
        <w:rPr>
          <w:rFonts w:ascii="Times New Roman" w:hAnsi="Times New Roman" w:cs="Times New Roman"/>
          <w:sz w:val="24"/>
          <w:szCs w:val="24"/>
        </w:rPr>
        <w:t xml:space="preserve"> realizowane</w:t>
      </w:r>
      <w:r w:rsidRPr="005568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56852">
        <w:rPr>
          <w:rFonts w:ascii="Times New Roman" w:hAnsi="Times New Roman" w:cs="Times New Roman"/>
          <w:sz w:val="24"/>
          <w:szCs w:val="24"/>
        </w:rPr>
        <w:t>w ramach projektu „Rodzina w Centrum 2” w ramach Osi Priorytetowej 9 Solidarne społeczeństwo, Działania 9.3 Rozwój usług zdrowotnych i społecznych, Poddziałania 9.3.2 Rozwój usł</w:t>
      </w:r>
      <w:bookmarkStart w:id="0" w:name="_GoBack"/>
      <w:bookmarkEnd w:id="0"/>
      <w:r w:rsidRPr="00556852">
        <w:rPr>
          <w:rFonts w:ascii="Times New Roman" w:hAnsi="Times New Roman" w:cs="Times New Roman"/>
          <w:sz w:val="24"/>
          <w:szCs w:val="24"/>
        </w:rPr>
        <w:t xml:space="preserve">ug społecznych, prowadzonego przez Miejski Ośrodek Pomocy Rodzinie we Włocławku </w:t>
      </w:r>
      <w:r w:rsidRPr="00556852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556852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186D53" w:rsidRPr="00556852" w:rsidRDefault="00186D53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6D53" w:rsidRPr="00556852" w:rsidRDefault="00186D53" w:rsidP="00097317">
      <w:pPr>
        <w:shd w:val="clear" w:color="auto" w:fill="BFBFBF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INFORMACJA DOTYCZĄCA WYKONAWCY:</w:t>
      </w:r>
    </w:p>
    <w:p w:rsidR="00186D53" w:rsidRPr="00556852" w:rsidRDefault="00186D53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6D53" w:rsidRPr="00556852" w:rsidRDefault="00186D53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Ro</w:t>
      </w:r>
      <w:r>
        <w:rPr>
          <w:rFonts w:ascii="Times New Roman" w:hAnsi="Times New Roman" w:cs="Times New Roman"/>
          <w:sz w:val="24"/>
          <w:szCs w:val="24"/>
        </w:rPr>
        <w:t>zdziale III Zamówienia publicznego</w:t>
      </w:r>
      <w:r w:rsidRPr="00556852">
        <w:rPr>
          <w:rFonts w:ascii="Times New Roman" w:hAnsi="Times New Roman" w:cs="Times New Roman"/>
          <w:sz w:val="24"/>
          <w:szCs w:val="24"/>
        </w:rPr>
        <w:t xml:space="preserve"> następująco:</w:t>
      </w:r>
    </w:p>
    <w:p w:rsidR="00186D53" w:rsidRPr="00556852" w:rsidRDefault="00186D53" w:rsidP="004C42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6D53" w:rsidRPr="00556852" w:rsidRDefault="00186D53" w:rsidP="004C423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Oświadczam,</w:t>
      </w:r>
      <w:r w:rsidRPr="00556852">
        <w:rPr>
          <w:rFonts w:ascii="Times New Roman" w:hAnsi="Times New Roman" w:cs="Times New Roman"/>
          <w:sz w:val="24"/>
          <w:szCs w:val="24"/>
        </w:rPr>
        <w:t xml:space="preserve"> iż jestem podmiotem ekonomii społecznej, rozumianym zgodnie z definicją zawartą w Wytycznych w zakresie zasad realizacji przedsięwzięć w obszarze włączenia społecznego i zwalczania ubóstwa z wykorzystaniem środków Europejskiego Funduszu Społecznego i Europejskiego Funduszu Rozwoju Regionalnego na lata 2014-2020, tj.:</w:t>
      </w:r>
    </w:p>
    <w:p w:rsidR="00186D53" w:rsidRPr="00556852" w:rsidRDefault="00186D53" w:rsidP="0046290F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1) przedsiębiorstwo społeczne, w tym spółdzielnia socjalna, o której mowa w ustawie z dnia 27 kwietnia 2006 r. o spółdzielniach socjalnych (Dz. U. poz. 651, z późn. zm.);</w:t>
      </w:r>
    </w:p>
    <w:p w:rsidR="00186D53" w:rsidRPr="00556852" w:rsidRDefault="00186D53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2) podmiot reintegracyjny, realizujący usługi reintegracji społecznej i zawodowej osób zagrożonych wykluczeniem społecznym:</w:t>
      </w:r>
    </w:p>
    <w:p w:rsidR="00186D53" w:rsidRPr="00556852" w:rsidRDefault="00186D53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 </w:t>
      </w:r>
      <w:r w:rsidRPr="00556852">
        <w:rPr>
          <w:rFonts w:ascii="Times New Roman" w:hAnsi="Times New Roman" w:cs="Times New Roman"/>
          <w:sz w:val="24"/>
          <w:szCs w:val="24"/>
        </w:rPr>
        <w:t>CIS i KIS;</w:t>
      </w:r>
    </w:p>
    <w:p w:rsidR="00186D53" w:rsidRPr="00556852" w:rsidRDefault="00186D53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 </w:t>
      </w:r>
      <w:r w:rsidRPr="00556852">
        <w:rPr>
          <w:rFonts w:ascii="Times New Roman" w:hAnsi="Times New Roman" w:cs="Times New Roman"/>
          <w:sz w:val="24"/>
          <w:szCs w:val="24"/>
        </w:rPr>
        <w:t xml:space="preserve">ZAZ i WTZ, o których mowa w ustawie z dnia 27 sierpnia 1997 r. </w:t>
      </w:r>
    </w:p>
    <w:p w:rsidR="00186D53" w:rsidRPr="00556852" w:rsidRDefault="00186D53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 rehabilitacji zawodowej i społecznej oraz zatrudnianiu osób niepełnosprawnych;</w:t>
      </w:r>
    </w:p>
    <w:p w:rsidR="00186D53" w:rsidRPr="00556852" w:rsidRDefault="00186D53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3) organizacja pozarządowa lub podmiot, o którym mowa w art. 3 ust. 3 pkt 1 ustawy z dnia 24 kwietnia 2003 r. o działalności pożytku publicznego i o wolontariacie (Dz. U. z 2016 r. poz. 239, z późn. zm.);</w:t>
      </w:r>
    </w:p>
    <w:p w:rsidR="00186D53" w:rsidRPr="00556852" w:rsidRDefault="00186D53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186D53" w:rsidRPr="00556852" w:rsidRDefault="00186D53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556852">
        <w:rPr>
          <w:rFonts w:ascii="Times New Roman" w:hAnsi="Times New Roman" w:cs="Times New Roman"/>
          <w:sz w:val="24"/>
          <w:szCs w:val="24"/>
        </w:rPr>
        <w:t>organizacje pozarządowe, o których mowa w ustawie z dnia 24 kwietnia 2003 r. o działalności pożytku publicznego i o wolontariacie, prowadzące działalność gospodarczą, z której zyski wspierają realizację celów statutowych;</w:t>
      </w:r>
    </w:p>
    <w:p w:rsidR="00186D53" w:rsidRPr="00556852" w:rsidRDefault="00186D53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Pr="00556852">
        <w:rPr>
          <w:rFonts w:ascii="Times New Roman" w:hAnsi="Times New Roman" w:cs="Times New Roman"/>
          <w:sz w:val="24"/>
          <w:szCs w:val="24"/>
        </w:rPr>
        <w:t xml:space="preserve"> spółdzielnie, których celem jest zatrudnienie tj. spółdzielnie pracy, inwalidów i niewidomych, działające w oparciu o ustawę z dnia 16 września 1982 r. - Prawo spółdzielcze (Dz. U. z 2016 r. poz. 21, z późn. zm.);</w:t>
      </w:r>
    </w:p>
    <w:p w:rsidR="00186D53" w:rsidRDefault="00186D53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c)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spółki non-profit, o których mowa w ustawie z dnia 24 kwietnia 2003 r.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</w:p>
    <w:p w:rsidR="00186D53" w:rsidRPr="00556852" w:rsidRDefault="00186D53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186D53" w:rsidRPr="00556852" w:rsidRDefault="00186D53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2.  </w:t>
      </w:r>
      <w:r w:rsidRPr="00556852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Oświadczam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, iż posiadam doświadczenie w zakresie wykonania usług lub dostaw odpowiadającym swoim rodzajem usługom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określonym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treścią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zamówienia publicznego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, wykonanyc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h należycie w okresie ostatnich dwóch lat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przed upływem terminu składania ofert, a jeżeli okres prowadzenia działalności jest krótszy – w tym okresie (co na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jmniej 2 usługi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odpowiadające swoim rodzajem przedmiotowi zamówienia).</w:t>
      </w:r>
    </w:p>
    <w:p w:rsidR="00186D53" w:rsidRPr="00556852" w:rsidRDefault="00186D53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3. Oświadczam, iż posiadam uprawnienia do wykonywania określonej działalności lub czynności, jeżeli przepisy prawa nakładają obowiązek ich posiadania.</w:t>
      </w:r>
    </w:p>
    <w:p w:rsidR="00186D53" w:rsidRPr="00556852" w:rsidRDefault="00186D53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4. Oświadczam, iż dysponuję potencjałem technicznym i osobami zdolnymi do wykonania zamówienia </w:t>
      </w:r>
    </w:p>
    <w:p w:rsidR="00186D53" w:rsidRPr="00556852" w:rsidRDefault="00186D53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5. Oświadczam, ze posiadam zdolność finansową i ekonomiczną zapewniającą wykonanie zamówienia .</w:t>
      </w:r>
    </w:p>
    <w:p w:rsidR="00186D53" w:rsidRPr="00556852" w:rsidRDefault="00186D53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186D53" w:rsidRPr="00556852" w:rsidRDefault="00186D53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186D53" w:rsidRPr="00556852" w:rsidRDefault="00186D53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186D53" w:rsidRPr="00556852" w:rsidRDefault="00186D53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186D53" w:rsidRPr="00556852" w:rsidRDefault="00186D53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186D53" w:rsidRPr="00556852" w:rsidRDefault="00186D53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……………………(miejscowość), dnia…………….r.</w:t>
      </w:r>
    </w:p>
    <w:p w:rsidR="00186D53" w:rsidRPr="00556852" w:rsidRDefault="00186D53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186D53" w:rsidRPr="00556852" w:rsidRDefault="00186D53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…………………………………………………………</w:t>
      </w:r>
    </w:p>
    <w:p w:rsidR="00186D53" w:rsidRPr="00556852" w:rsidRDefault="00186D53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Podpis </w:t>
      </w: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EB47D9">
      <w:pPr>
        <w:pStyle w:val="NormalWeb"/>
        <w:spacing w:line="360" w:lineRule="auto"/>
        <w:ind w:firstLine="567"/>
        <w:jc w:val="both"/>
        <w:rPr>
          <w:sz w:val="22"/>
          <w:szCs w:val="22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186D53" w:rsidRPr="004F6034" w:rsidRDefault="00186D53" w:rsidP="004F6034">
      <w:pPr>
        <w:spacing w:after="0" w:line="360" w:lineRule="auto"/>
        <w:ind w:left="5664" w:firstLine="708"/>
        <w:jc w:val="both"/>
        <w:rPr>
          <w:i/>
          <w:iCs/>
          <w:sz w:val="16"/>
          <w:szCs w:val="16"/>
        </w:rPr>
      </w:pPr>
    </w:p>
    <w:sectPr w:rsidR="00186D53" w:rsidRPr="004F6034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6D53" w:rsidRDefault="00186D53" w:rsidP="00BE40C7">
      <w:pPr>
        <w:spacing w:after="0" w:line="240" w:lineRule="auto"/>
      </w:pPr>
      <w:r>
        <w:separator/>
      </w:r>
    </w:p>
  </w:endnote>
  <w:endnote w:type="continuationSeparator" w:id="0">
    <w:p w:rsidR="00186D53" w:rsidRDefault="00186D53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D53" w:rsidRDefault="00186D5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6D53" w:rsidRDefault="00186D53" w:rsidP="00BE40C7">
      <w:pPr>
        <w:spacing w:after="0" w:line="240" w:lineRule="auto"/>
      </w:pPr>
      <w:r>
        <w:separator/>
      </w:r>
    </w:p>
  </w:footnote>
  <w:footnote w:type="continuationSeparator" w:id="0">
    <w:p w:rsidR="00186D53" w:rsidRDefault="00186D53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77432E"/>
    <w:multiLevelType w:val="hybridMultilevel"/>
    <w:tmpl w:val="1B82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7317"/>
    <w:rsid w:val="00025C8D"/>
    <w:rsid w:val="00097317"/>
    <w:rsid w:val="000B6153"/>
    <w:rsid w:val="000B64B1"/>
    <w:rsid w:val="000D0DBB"/>
    <w:rsid w:val="001765D3"/>
    <w:rsid w:val="00186D53"/>
    <w:rsid w:val="001C6945"/>
    <w:rsid w:val="0020395D"/>
    <w:rsid w:val="00277E59"/>
    <w:rsid w:val="0033004C"/>
    <w:rsid w:val="00344B65"/>
    <w:rsid w:val="00395BE1"/>
    <w:rsid w:val="003C09D7"/>
    <w:rsid w:val="00412992"/>
    <w:rsid w:val="0046290F"/>
    <w:rsid w:val="004845F1"/>
    <w:rsid w:val="004C423B"/>
    <w:rsid w:val="004F6034"/>
    <w:rsid w:val="0050135E"/>
    <w:rsid w:val="00554ECA"/>
    <w:rsid w:val="00556852"/>
    <w:rsid w:val="00585695"/>
    <w:rsid w:val="005D5468"/>
    <w:rsid w:val="0061171C"/>
    <w:rsid w:val="00640653"/>
    <w:rsid w:val="00672D2F"/>
    <w:rsid w:val="006A034C"/>
    <w:rsid w:val="006F5D74"/>
    <w:rsid w:val="00704C1B"/>
    <w:rsid w:val="00747816"/>
    <w:rsid w:val="007B64D9"/>
    <w:rsid w:val="007C308B"/>
    <w:rsid w:val="007E26FC"/>
    <w:rsid w:val="007F4F1F"/>
    <w:rsid w:val="0083033B"/>
    <w:rsid w:val="00842007"/>
    <w:rsid w:val="00860662"/>
    <w:rsid w:val="008644CA"/>
    <w:rsid w:val="008869DB"/>
    <w:rsid w:val="008A1A08"/>
    <w:rsid w:val="008A4FCC"/>
    <w:rsid w:val="008C223C"/>
    <w:rsid w:val="00933FA9"/>
    <w:rsid w:val="009838BB"/>
    <w:rsid w:val="009B47E5"/>
    <w:rsid w:val="009F757B"/>
    <w:rsid w:val="00A72E5B"/>
    <w:rsid w:val="00AF2A8C"/>
    <w:rsid w:val="00B22BA2"/>
    <w:rsid w:val="00B45BB7"/>
    <w:rsid w:val="00B858B4"/>
    <w:rsid w:val="00B87A59"/>
    <w:rsid w:val="00BE40C7"/>
    <w:rsid w:val="00C96BF9"/>
    <w:rsid w:val="00CA073E"/>
    <w:rsid w:val="00CB4A74"/>
    <w:rsid w:val="00CC4A3D"/>
    <w:rsid w:val="00D1623D"/>
    <w:rsid w:val="00D35D10"/>
    <w:rsid w:val="00D37BB4"/>
    <w:rsid w:val="00D504E3"/>
    <w:rsid w:val="00D62330"/>
    <w:rsid w:val="00D93397"/>
    <w:rsid w:val="00DA4FEE"/>
    <w:rsid w:val="00E04D2B"/>
    <w:rsid w:val="00E27CAC"/>
    <w:rsid w:val="00E35AC0"/>
    <w:rsid w:val="00E902D2"/>
    <w:rsid w:val="00E95247"/>
    <w:rsid w:val="00EB47D9"/>
    <w:rsid w:val="00EB6E1C"/>
    <w:rsid w:val="00EB73B4"/>
    <w:rsid w:val="00EF02C8"/>
    <w:rsid w:val="00F30C52"/>
    <w:rsid w:val="00F523E4"/>
    <w:rsid w:val="00F8395C"/>
    <w:rsid w:val="00F94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7D9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97317"/>
  </w:style>
  <w:style w:type="paragraph" w:customStyle="1" w:styleId="Default">
    <w:name w:val="Default"/>
    <w:uiPriority w:val="99"/>
    <w:rsid w:val="00F30C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E27CA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8C2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223C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EB47D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EB47D9"/>
    <w:rPr>
      <w:sz w:val="20"/>
      <w:szCs w:val="20"/>
    </w:rPr>
  </w:style>
  <w:style w:type="paragraph" w:styleId="NormalWeb">
    <w:name w:val="Normal (Web)"/>
    <w:basedOn w:val="Normal"/>
    <w:uiPriority w:val="99"/>
    <w:rsid w:val="00EB47D9"/>
    <w:pPr>
      <w:spacing w:after="0" w:line="240" w:lineRule="auto"/>
    </w:pPr>
    <w:rPr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80</TotalTime>
  <Pages>4</Pages>
  <Words>571</Words>
  <Characters>3426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Projekt</cp:lastModifiedBy>
  <cp:revision>26</cp:revision>
  <cp:lastPrinted>2018-06-08T12:09:00Z</cp:lastPrinted>
  <dcterms:created xsi:type="dcterms:W3CDTF">2017-02-19T15:35:00Z</dcterms:created>
  <dcterms:modified xsi:type="dcterms:W3CDTF">2020-02-26T12:10:00Z</dcterms:modified>
</cp:coreProperties>
</file>