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4C40" w:rsidRPr="00F12C0B" w:rsidRDefault="00084C40" w:rsidP="00F12C0B">
      <w:pPr>
        <w:spacing w:after="0" w:line="240" w:lineRule="auto"/>
        <w:jc w:val="right"/>
        <w:rPr>
          <w:b/>
          <w:bCs/>
          <w:sz w:val="24"/>
          <w:szCs w:val="24"/>
          <w:lang w:eastAsia="pl-PL"/>
        </w:rPr>
      </w:pPr>
      <w:r w:rsidRPr="00F12C0B">
        <w:rPr>
          <w:b/>
          <w:bCs/>
          <w:sz w:val="24"/>
          <w:szCs w:val="24"/>
          <w:lang w:eastAsia="pl-PL"/>
        </w:rPr>
        <w:t xml:space="preserve">Załącznik nr </w:t>
      </w:r>
      <w:r>
        <w:rPr>
          <w:b/>
          <w:bCs/>
          <w:sz w:val="24"/>
          <w:szCs w:val="24"/>
          <w:lang w:eastAsia="pl-PL"/>
        </w:rPr>
        <w:t>1.</w:t>
      </w:r>
      <w:r w:rsidRPr="00F12C0B">
        <w:rPr>
          <w:b/>
          <w:bCs/>
          <w:sz w:val="24"/>
          <w:szCs w:val="24"/>
          <w:lang w:eastAsia="pl-PL"/>
        </w:rPr>
        <w:t>3</w:t>
      </w:r>
      <w:r>
        <w:rPr>
          <w:b/>
          <w:bCs/>
          <w:sz w:val="24"/>
          <w:szCs w:val="24"/>
          <w:lang w:eastAsia="pl-PL"/>
        </w:rPr>
        <w:t xml:space="preserve"> do umowy</w:t>
      </w:r>
    </w:p>
    <w:p w:rsidR="00084C40" w:rsidRDefault="00084C4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84C40" w:rsidRDefault="00084C4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84C40" w:rsidRPr="00F12C0B" w:rsidRDefault="00084C4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84C40" w:rsidRDefault="00084C4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r>
        <w:rPr>
          <w:b/>
          <w:bCs/>
          <w:color w:val="000000"/>
          <w:sz w:val="24"/>
          <w:szCs w:val="24"/>
          <w:lang w:eastAsia="pl-PL"/>
        </w:rPr>
        <w:t>Kosztorys wydatków poniesionych podczas realizacji spotkania</w:t>
      </w:r>
    </w:p>
    <w:p w:rsidR="00084C40" w:rsidRDefault="00084C4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84C40" w:rsidRDefault="00084C4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  <w:bookmarkStart w:id="0" w:name="_GoBack"/>
      <w:bookmarkEnd w:id="0"/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288"/>
        <w:gridCol w:w="3630"/>
      </w:tblGrid>
      <w:tr w:rsidR="00084C40" w:rsidRPr="00C833C3">
        <w:trPr>
          <w:trHeight w:val="850"/>
        </w:trPr>
        <w:tc>
          <w:tcPr>
            <w:tcW w:w="4288" w:type="dxa"/>
            <w:shd w:val="clear" w:color="auto" w:fill="D9D9D9"/>
            <w:vAlign w:val="center"/>
          </w:tcPr>
          <w:p w:rsidR="00084C40" w:rsidRPr="00C833C3" w:rsidRDefault="00084C4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833C3">
              <w:rPr>
                <w:b/>
                <w:bCs/>
                <w:color w:val="000000"/>
                <w:sz w:val="24"/>
                <w:szCs w:val="24"/>
                <w:lang w:eastAsia="pl-PL"/>
              </w:rPr>
              <w:t xml:space="preserve">NAZWA I TERMIN </w:t>
            </w:r>
            <w:r w:rsidRPr="00C833C3">
              <w:rPr>
                <w:b/>
                <w:bCs/>
                <w:color w:val="000000"/>
                <w:sz w:val="24"/>
                <w:szCs w:val="24"/>
                <w:lang w:eastAsia="pl-PL"/>
              </w:rPr>
              <w:br/>
              <w:t>SEMINARIUM/SPOTKANIA</w:t>
            </w:r>
          </w:p>
        </w:tc>
        <w:tc>
          <w:tcPr>
            <w:tcW w:w="3630" w:type="dxa"/>
            <w:shd w:val="clear" w:color="auto" w:fill="D9D9D9"/>
            <w:vAlign w:val="center"/>
          </w:tcPr>
          <w:p w:rsidR="00084C40" w:rsidRPr="00C833C3" w:rsidRDefault="00084C4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 w:rsidRPr="00C833C3">
              <w:rPr>
                <w:b/>
                <w:bCs/>
                <w:color w:val="000000"/>
                <w:sz w:val="24"/>
                <w:szCs w:val="24"/>
                <w:lang w:eastAsia="pl-PL"/>
              </w:rPr>
              <w:t>WARTOŚĆ OGÓŁEM BRUTTO</w:t>
            </w:r>
          </w:p>
        </w:tc>
      </w:tr>
      <w:tr w:rsidR="00084C40" w:rsidRPr="00C833C3">
        <w:trPr>
          <w:trHeight w:val="1134"/>
        </w:trPr>
        <w:tc>
          <w:tcPr>
            <w:tcW w:w="4288" w:type="dxa"/>
          </w:tcPr>
          <w:p w:rsidR="00084C40" w:rsidRDefault="00084C4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>K</w:t>
            </w:r>
            <w:r w:rsidRPr="005F55A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ompleksowe zorganizowanie i przeprowadzenie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pl-PL"/>
              </w:rPr>
              <w:t>jednego spotkania</w:t>
            </w:r>
            <w:r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dotyczącego</w:t>
            </w:r>
            <w:r w:rsidRPr="005F55AE">
              <w:rPr>
                <w:rFonts w:ascii="Times New Roman" w:hAnsi="Times New Roman" w:cs="Times New Roman"/>
                <w:sz w:val="24"/>
                <w:szCs w:val="24"/>
                <w:lang w:eastAsia="pl-PL"/>
              </w:rPr>
              <w:t xml:space="preserve"> rozwoju rodzinnych form pieczy zastępczej oraz placówek opiekuńczo-wychowawczych do 14 dzieci wraz z zapewnieniem ekspertów, sali, cateringu, przygotowaniem materiałów szkoleniowych</w:t>
            </w:r>
            <w:r>
              <w:rPr>
                <w:b/>
                <w:bCs/>
                <w:color w:val="000000"/>
                <w:sz w:val="24"/>
                <w:szCs w:val="24"/>
                <w:lang w:eastAsia="pl-PL"/>
              </w:rPr>
              <w:t xml:space="preserve">   </w:t>
            </w:r>
          </w:p>
          <w:p w:rsidR="00084C40" w:rsidRPr="00C833C3" w:rsidRDefault="00084C4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  <w:r>
              <w:rPr>
                <w:b/>
                <w:bCs/>
                <w:color w:val="000000"/>
                <w:sz w:val="24"/>
                <w:szCs w:val="24"/>
                <w:lang w:eastAsia="pl-PL"/>
              </w:rPr>
              <w:t xml:space="preserve">Data……….  </w:t>
            </w:r>
          </w:p>
        </w:tc>
        <w:tc>
          <w:tcPr>
            <w:tcW w:w="3630" w:type="dxa"/>
          </w:tcPr>
          <w:p w:rsidR="00084C40" w:rsidRDefault="00084C4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</w:p>
          <w:p w:rsidR="00084C40" w:rsidRPr="00C833C3" w:rsidRDefault="00084C40" w:rsidP="00C833C3">
            <w:pPr>
              <w:spacing w:after="0" w:line="240" w:lineRule="auto"/>
              <w:jc w:val="center"/>
              <w:rPr>
                <w:b/>
                <w:bCs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084C40" w:rsidRDefault="00084C4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84C40" w:rsidRDefault="00084C4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84C40" w:rsidRDefault="00084C40" w:rsidP="00EC5758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p w:rsidR="00084C40" w:rsidRDefault="00084C40" w:rsidP="00F12C0B">
      <w:pPr>
        <w:spacing w:after="0" w:line="240" w:lineRule="auto"/>
        <w:jc w:val="center"/>
        <w:rPr>
          <w:b/>
          <w:bCs/>
          <w:color w:val="000000"/>
          <w:sz w:val="24"/>
          <w:szCs w:val="24"/>
          <w:lang w:eastAsia="pl-PL"/>
        </w:rPr>
      </w:pPr>
    </w:p>
    <w:sectPr w:rsidR="00084C40" w:rsidSect="006642AC">
      <w:headerReference w:type="default" r:id="rId6"/>
      <w:pgSz w:w="11906" w:h="16838" w:code="9"/>
      <w:pgMar w:top="851" w:right="1247" w:bottom="567" w:left="1361" w:header="397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84C40" w:rsidRDefault="00084C40" w:rsidP="00BE016D">
      <w:pPr>
        <w:spacing w:after="0" w:line="240" w:lineRule="auto"/>
      </w:pPr>
      <w:r>
        <w:separator/>
      </w:r>
    </w:p>
  </w:endnote>
  <w:endnote w:type="continuationSeparator" w:id="0">
    <w:p w:rsidR="00084C40" w:rsidRDefault="00084C40" w:rsidP="00BE01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84C40" w:rsidRDefault="00084C40" w:rsidP="00BE016D">
      <w:pPr>
        <w:spacing w:after="0" w:line="240" w:lineRule="auto"/>
      </w:pPr>
      <w:r>
        <w:separator/>
      </w:r>
    </w:p>
  </w:footnote>
  <w:footnote w:type="continuationSeparator" w:id="0">
    <w:p w:rsidR="00084C40" w:rsidRDefault="00084C40" w:rsidP="00BE01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84C40" w:rsidRPr="007A3480" w:rsidRDefault="00084C40" w:rsidP="005708D8">
    <w:pPr>
      <w:pStyle w:val="Header"/>
      <w:rPr>
        <w:rFonts w:ascii="Calibri" w:hAnsi="Calibri" w:cs="Calibri"/>
        <w:sz w:val="22"/>
        <w:szCs w:val="22"/>
      </w:rPr>
    </w:pPr>
    <w:r w:rsidRPr="00C1471E">
      <w:rPr>
        <w:rFonts w:cs="Times New Roma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6" type="#_x0000_t75" style="width:450pt;height:60pt;visibility:visible;mso-position-horizontal-relative:char;mso-position-vertical-relative:line">
          <v:imagedata r:id="rId1" o:title="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defaultTabStop w:val="708"/>
  <w:hyphenationZone w:val="425"/>
  <w:doNotHyphenateCaps/>
  <w:drawingGridHorizontalSpacing w:val="11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2C0B"/>
    <w:rsid w:val="00014BA4"/>
    <w:rsid w:val="00040EBE"/>
    <w:rsid w:val="00043CB4"/>
    <w:rsid w:val="00045698"/>
    <w:rsid w:val="00073D86"/>
    <w:rsid w:val="00084C40"/>
    <w:rsid w:val="000A77DB"/>
    <w:rsid w:val="000B37B4"/>
    <w:rsid w:val="000D4A7E"/>
    <w:rsid w:val="00130B9F"/>
    <w:rsid w:val="00140A91"/>
    <w:rsid w:val="00246366"/>
    <w:rsid w:val="002A1C8C"/>
    <w:rsid w:val="002E5D0D"/>
    <w:rsid w:val="0032688B"/>
    <w:rsid w:val="00356398"/>
    <w:rsid w:val="003B1F2A"/>
    <w:rsid w:val="0041144A"/>
    <w:rsid w:val="00434839"/>
    <w:rsid w:val="00462746"/>
    <w:rsid w:val="00485173"/>
    <w:rsid w:val="0050730D"/>
    <w:rsid w:val="005117FD"/>
    <w:rsid w:val="005708D8"/>
    <w:rsid w:val="005E2C8C"/>
    <w:rsid w:val="005F55AE"/>
    <w:rsid w:val="006603A9"/>
    <w:rsid w:val="006642AC"/>
    <w:rsid w:val="00745485"/>
    <w:rsid w:val="00770C11"/>
    <w:rsid w:val="007A3480"/>
    <w:rsid w:val="007A45AB"/>
    <w:rsid w:val="007B48EE"/>
    <w:rsid w:val="007C7BB6"/>
    <w:rsid w:val="007D162B"/>
    <w:rsid w:val="007D5FE0"/>
    <w:rsid w:val="00873408"/>
    <w:rsid w:val="008A32B2"/>
    <w:rsid w:val="008A4E5B"/>
    <w:rsid w:val="008C694A"/>
    <w:rsid w:val="009408D2"/>
    <w:rsid w:val="00956162"/>
    <w:rsid w:val="009953B3"/>
    <w:rsid w:val="009D6BD5"/>
    <w:rsid w:val="009E28CA"/>
    <w:rsid w:val="00A724BA"/>
    <w:rsid w:val="00A97D5E"/>
    <w:rsid w:val="00AA639F"/>
    <w:rsid w:val="00BE016D"/>
    <w:rsid w:val="00C1471E"/>
    <w:rsid w:val="00C7308E"/>
    <w:rsid w:val="00C833C3"/>
    <w:rsid w:val="00CB0E61"/>
    <w:rsid w:val="00D452E1"/>
    <w:rsid w:val="00D5640F"/>
    <w:rsid w:val="00D70CF2"/>
    <w:rsid w:val="00E20E4C"/>
    <w:rsid w:val="00E75C73"/>
    <w:rsid w:val="00EC5758"/>
    <w:rsid w:val="00ED13DF"/>
    <w:rsid w:val="00EE04CF"/>
    <w:rsid w:val="00F12C0B"/>
    <w:rsid w:val="00F275E5"/>
    <w:rsid w:val="00F853F4"/>
    <w:rsid w:val="00FC3D1C"/>
    <w:rsid w:val="00FD55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53F4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F12C0B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HeaderChar">
    <w:name w:val="Header Char"/>
    <w:basedOn w:val="DefaultParagraphFont"/>
    <w:link w:val="Header"/>
    <w:uiPriority w:val="99"/>
    <w:locked/>
    <w:rsid w:val="00F12C0B"/>
    <w:rPr>
      <w:rFonts w:ascii="Arial" w:hAnsi="Arial" w:cs="Arial"/>
      <w:sz w:val="20"/>
      <w:szCs w:val="20"/>
      <w:lang w:eastAsia="pl-PL"/>
    </w:rPr>
  </w:style>
  <w:style w:type="table" w:styleId="TableGrid">
    <w:name w:val="Table Grid"/>
    <w:basedOn w:val="TableNormal"/>
    <w:uiPriority w:val="99"/>
    <w:rsid w:val="007A3480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7A348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7A348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</TotalTime>
  <Pages>1</Pages>
  <Words>61</Words>
  <Characters>369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</dc:creator>
  <cp:keywords/>
  <dc:description/>
  <cp:lastModifiedBy>Projekt</cp:lastModifiedBy>
  <cp:revision>12</cp:revision>
  <cp:lastPrinted>2016-10-05T10:46:00Z</cp:lastPrinted>
  <dcterms:created xsi:type="dcterms:W3CDTF">2017-04-25T13:14:00Z</dcterms:created>
  <dcterms:modified xsi:type="dcterms:W3CDTF">2020-02-26T12:37:00Z</dcterms:modified>
</cp:coreProperties>
</file>