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2D" w:rsidRPr="00171B27" w:rsidRDefault="002E6A2D" w:rsidP="00171B2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2E6A2D" w:rsidRPr="00171B27" w:rsidRDefault="002E6A2D" w:rsidP="00171B27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1.2 do umowy</w:t>
      </w:r>
    </w:p>
    <w:p w:rsidR="002E6A2D" w:rsidRPr="00171B27" w:rsidRDefault="002E6A2D" w:rsidP="00171B27">
      <w:pPr>
        <w:jc w:val="center"/>
        <w:rPr>
          <w:rFonts w:ascii="Calibri" w:hAnsi="Calibri" w:cs="Calibri"/>
          <w:sz w:val="22"/>
          <w:szCs w:val="22"/>
        </w:rPr>
      </w:pPr>
    </w:p>
    <w:p w:rsidR="002E6A2D" w:rsidRPr="00DF39DF" w:rsidRDefault="002E6A2D" w:rsidP="00171B2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F39DF">
        <w:rPr>
          <w:rFonts w:ascii="Calibri" w:hAnsi="Calibri" w:cs="Calibri"/>
          <w:b/>
          <w:bCs/>
          <w:sz w:val="22"/>
          <w:szCs w:val="22"/>
        </w:rPr>
        <w:t>PROGRAM SEMINARIUM/SPOTKANIA</w:t>
      </w:r>
    </w:p>
    <w:p w:rsidR="002E6A2D" w:rsidRPr="00171B27" w:rsidRDefault="002E6A2D" w:rsidP="00171B2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8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2914"/>
        <w:gridCol w:w="6397"/>
      </w:tblGrid>
      <w:tr w:rsidR="002E6A2D" w:rsidRPr="00171B27">
        <w:tc>
          <w:tcPr>
            <w:tcW w:w="504" w:type="dxa"/>
            <w:vAlign w:val="center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3" w:type="dxa"/>
            <w:vAlign w:val="center"/>
          </w:tcPr>
          <w:p w:rsidR="002E6A2D" w:rsidRPr="00405D26" w:rsidRDefault="002E6A2D" w:rsidP="00405D2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Tytuł wystąpienia/wykładu/panelu dyskusyjnego</w:t>
            </w:r>
          </w:p>
        </w:tc>
        <w:tc>
          <w:tcPr>
            <w:tcW w:w="7784" w:type="dxa"/>
            <w:vAlign w:val="center"/>
          </w:tcPr>
          <w:p w:rsidR="002E6A2D" w:rsidRPr="00405D26" w:rsidRDefault="002E6A2D" w:rsidP="00405D2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Szczegółowa tematyka</w:t>
            </w:r>
          </w:p>
        </w:tc>
      </w:tr>
      <w:tr w:rsidR="002E6A2D" w:rsidRPr="00171B27">
        <w:tc>
          <w:tcPr>
            <w:tcW w:w="50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523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2E6A2D" w:rsidRPr="00171B27">
        <w:tc>
          <w:tcPr>
            <w:tcW w:w="50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523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:rsidR="002E6A2D" w:rsidRPr="00405D26" w:rsidRDefault="002E6A2D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2E6A2D" w:rsidRPr="00171B27">
        <w:tc>
          <w:tcPr>
            <w:tcW w:w="50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523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:rsidR="002E6A2D" w:rsidRPr="00405D26" w:rsidRDefault="002E6A2D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2E6A2D" w:rsidRPr="00171B27">
        <w:tc>
          <w:tcPr>
            <w:tcW w:w="50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523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7784" w:type="dxa"/>
          </w:tcPr>
          <w:p w:rsidR="002E6A2D" w:rsidRPr="00405D26" w:rsidRDefault="002E6A2D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2E6A2D" w:rsidRPr="00171B27">
        <w:tc>
          <w:tcPr>
            <w:tcW w:w="504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523" w:type="dxa"/>
          </w:tcPr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</w:p>
          <w:p w:rsidR="002E6A2D" w:rsidRPr="00405D26" w:rsidRDefault="002E6A2D" w:rsidP="00405D26">
            <w:pPr>
              <w:jc w:val="both"/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7784" w:type="dxa"/>
          </w:tcPr>
          <w:p w:rsidR="002E6A2D" w:rsidRPr="00405D26" w:rsidRDefault="002E6A2D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</w:tbl>
    <w:p w:rsidR="002E6A2D" w:rsidRPr="00171B27" w:rsidRDefault="002E6A2D" w:rsidP="00171B27">
      <w:pPr>
        <w:jc w:val="both"/>
        <w:rPr>
          <w:rFonts w:ascii="Calibri" w:hAnsi="Calibri" w:cs="Calibri"/>
          <w:sz w:val="22"/>
          <w:szCs w:val="22"/>
        </w:rPr>
      </w:pPr>
    </w:p>
    <w:p w:rsidR="002E6A2D" w:rsidRPr="00171B27" w:rsidRDefault="002E6A2D" w:rsidP="00171B27">
      <w:pPr>
        <w:pStyle w:val="ListParagraph"/>
        <w:ind w:left="426"/>
        <w:jc w:val="both"/>
      </w:pPr>
    </w:p>
    <w:p w:rsidR="002E6A2D" w:rsidRPr="00171B27" w:rsidRDefault="002E6A2D" w:rsidP="00171B27">
      <w:pPr>
        <w:jc w:val="both"/>
        <w:rPr>
          <w:rFonts w:ascii="Calibri" w:hAnsi="Calibri" w:cs="Calibri"/>
        </w:rPr>
      </w:pPr>
    </w:p>
    <w:sectPr w:rsidR="002E6A2D" w:rsidRPr="00171B27" w:rsidSect="00171B27">
      <w:headerReference w:type="default" r:id="rId7"/>
      <w:pgSz w:w="11906" w:h="16838" w:code="9"/>
      <w:pgMar w:top="1021" w:right="1418" w:bottom="567" w:left="1418" w:header="34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A2D" w:rsidRDefault="002E6A2D" w:rsidP="00FD04E1">
      <w:r>
        <w:separator/>
      </w:r>
    </w:p>
  </w:endnote>
  <w:endnote w:type="continuationSeparator" w:id="0">
    <w:p w:rsidR="002E6A2D" w:rsidRDefault="002E6A2D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A2D" w:rsidRDefault="002E6A2D" w:rsidP="00FD04E1">
      <w:r>
        <w:separator/>
      </w:r>
    </w:p>
  </w:footnote>
  <w:footnote w:type="continuationSeparator" w:id="0">
    <w:p w:rsidR="002E6A2D" w:rsidRDefault="002E6A2D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2D" w:rsidRDefault="002E6A2D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EFS_poziom_achromat.jpg" style="width:445.5pt;height:59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4E1"/>
    <w:rsid w:val="0001334A"/>
    <w:rsid w:val="000623ED"/>
    <w:rsid w:val="0008652E"/>
    <w:rsid w:val="0011273C"/>
    <w:rsid w:val="00115ED7"/>
    <w:rsid w:val="00171B27"/>
    <w:rsid w:val="0018744E"/>
    <w:rsid w:val="001C58C1"/>
    <w:rsid w:val="00232FDA"/>
    <w:rsid w:val="002B37A8"/>
    <w:rsid w:val="002B68C6"/>
    <w:rsid w:val="002D00FD"/>
    <w:rsid w:val="002E6A2D"/>
    <w:rsid w:val="00337274"/>
    <w:rsid w:val="003B16BF"/>
    <w:rsid w:val="00405D26"/>
    <w:rsid w:val="00487000"/>
    <w:rsid w:val="004F6C4E"/>
    <w:rsid w:val="005E5AD8"/>
    <w:rsid w:val="00651CE9"/>
    <w:rsid w:val="0074224E"/>
    <w:rsid w:val="008A412A"/>
    <w:rsid w:val="00917FF9"/>
    <w:rsid w:val="00A47B1C"/>
    <w:rsid w:val="00A62FB4"/>
    <w:rsid w:val="00A65FB3"/>
    <w:rsid w:val="00B304E9"/>
    <w:rsid w:val="00B9259D"/>
    <w:rsid w:val="00BC1F42"/>
    <w:rsid w:val="00C102D2"/>
    <w:rsid w:val="00C23552"/>
    <w:rsid w:val="00D04F9E"/>
    <w:rsid w:val="00DF39DF"/>
    <w:rsid w:val="00EF0EF0"/>
    <w:rsid w:val="00FD04E1"/>
    <w:rsid w:val="00FD1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4E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table" w:styleId="TableGrid">
    <w:name w:val="Table Grid"/>
    <w:basedOn w:val="TableNormal"/>
    <w:uiPriority w:val="99"/>
    <w:rsid w:val="00FD04E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FD04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04E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FD04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04E1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FD04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4E1"/>
    <w:rPr>
      <w:rFonts w:ascii="Tahoma" w:hAnsi="Tahoma" w:cs="Tahoma"/>
      <w:sz w:val="16"/>
      <w:szCs w:val="16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917F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17FF9"/>
    <w:rPr>
      <w:rFonts w:ascii="Times New Roman" w:hAnsi="Times New Roman" w:cs="Times New Roman"/>
      <w:sz w:val="20"/>
      <w:szCs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917FF9"/>
    <w:rPr>
      <w:vertAlign w:val="superscript"/>
    </w:rPr>
  </w:style>
  <w:style w:type="character" w:customStyle="1" w:styleId="FontStyle111">
    <w:name w:val="Font Style111"/>
    <w:basedOn w:val="DefaultParagraphFont"/>
    <w:uiPriority w:val="99"/>
    <w:rsid w:val="00EF0EF0"/>
    <w:rPr>
      <w:rFonts w:ascii="Arial" w:hAnsi="Arial" w:cs="Arial"/>
      <w:color w:val="000000"/>
      <w:sz w:val="18"/>
      <w:szCs w:val="18"/>
    </w:rPr>
  </w:style>
  <w:style w:type="paragraph" w:styleId="NormalWeb">
    <w:name w:val="Normal (Web)"/>
    <w:basedOn w:val="Normal"/>
    <w:uiPriority w:val="99"/>
    <w:rsid w:val="00171B27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38">
    <w:name w:val="Style38"/>
    <w:basedOn w:val="Normal"/>
    <w:uiPriority w:val="99"/>
    <w:rsid w:val="00171B27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25</Words>
  <Characters>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8</cp:revision>
  <cp:lastPrinted>2016-11-17T07:46:00Z</cp:lastPrinted>
  <dcterms:created xsi:type="dcterms:W3CDTF">2017-04-25T12:08:00Z</dcterms:created>
  <dcterms:modified xsi:type="dcterms:W3CDTF">2019-10-14T08:07:00Z</dcterms:modified>
</cp:coreProperties>
</file>