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37" w:rsidRDefault="00030F37" w:rsidP="007B341B">
      <w:pPr>
        <w:autoSpaceDE w:val="0"/>
        <w:jc w:val="right"/>
        <w:rPr>
          <w:rFonts w:ascii="Calibri" w:hAnsi="Calibri" w:cs="Calibri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6" type="#_x0000_t75" style="position:absolute;left:0;text-align:left;margin-left:64.1pt;margin-top:0;width:534.6pt;height:45.6pt;z-index:-251658240;visibility:visible;mso-position-horizontal-relative:margin;mso-position-vertical:top;mso-position-vertical-relative:margin">
            <v:imagedata r:id="rId7" o:title="" chromakey="white"/>
            <w10:wrap anchorx="margin" anchory="margin"/>
          </v:shape>
        </w:pict>
      </w:r>
      <w:r w:rsidRPr="00E02245">
        <w:rPr>
          <w:rFonts w:ascii="Arial Narrow" w:hAnsi="Arial Narrow" w:cs="Arial Narrow"/>
        </w:rPr>
        <w:tab/>
      </w:r>
      <w:r w:rsidRPr="00E02245">
        <w:rPr>
          <w:rFonts w:ascii="Arial Narrow" w:hAnsi="Arial Narrow" w:cs="Arial Narrow"/>
        </w:rPr>
        <w:tab/>
      </w:r>
      <w:r w:rsidRPr="00E02245">
        <w:rPr>
          <w:rFonts w:ascii="Arial Narrow" w:hAnsi="Arial Narrow" w:cs="Arial Narrow"/>
        </w:rPr>
        <w:tab/>
      </w:r>
      <w:r w:rsidRPr="00E02245">
        <w:rPr>
          <w:rFonts w:ascii="Arial Narrow" w:hAnsi="Arial Narrow" w:cs="Arial Narrow"/>
        </w:rPr>
        <w:tab/>
      </w:r>
      <w:r w:rsidRPr="00E02245">
        <w:rPr>
          <w:rFonts w:ascii="Arial Narrow" w:hAnsi="Arial Narrow" w:cs="Arial Narrow"/>
        </w:rPr>
        <w:tab/>
      </w:r>
      <w:r w:rsidRPr="00E02245">
        <w:rPr>
          <w:rFonts w:ascii="Arial Narrow" w:hAnsi="Arial Narrow" w:cs="Arial Narrow"/>
        </w:rPr>
        <w:tab/>
      </w:r>
      <w:r w:rsidRPr="00E02245">
        <w:rPr>
          <w:rFonts w:ascii="Arial Narrow" w:hAnsi="Arial Narrow" w:cs="Arial Narrow"/>
        </w:rPr>
        <w:tab/>
      </w:r>
      <w:r w:rsidRPr="00DE3278">
        <w:rPr>
          <w:rFonts w:ascii="Calibri" w:hAnsi="Calibri" w:cs="Calibri"/>
        </w:rPr>
        <w:t xml:space="preserve">        </w:t>
      </w:r>
    </w:p>
    <w:p w:rsidR="00030F37" w:rsidRDefault="00030F37" w:rsidP="007B341B">
      <w:pPr>
        <w:autoSpaceDE w:val="0"/>
        <w:jc w:val="right"/>
        <w:rPr>
          <w:rFonts w:ascii="Calibri" w:hAnsi="Calibri" w:cs="Calibri"/>
        </w:rPr>
      </w:pPr>
    </w:p>
    <w:p w:rsidR="00030F37" w:rsidRDefault="00030F37" w:rsidP="007B341B">
      <w:pPr>
        <w:autoSpaceDE w:val="0"/>
        <w:jc w:val="right"/>
        <w:rPr>
          <w:rFonts w:ascii="Calibri" w:hAnsi="Calibri" w:cs="Calibri"/>
        </w:rPr>
      </w:pPr>
    </w:p>
    <w:p w:rsidR="00030F37" w:rsidRPr="004B56F9" w:rsidRDefault="00030F37" w:rsidP="007B341B">
      <w:pPr>
        <w:autoSpaceDE w:val="0"/>
        <w:jc w:val="right"/>
        <w:rPr>
          <w:sz w:val="18"/>
          <w:szCs w:val="18"/>
        </w:rPr>
      </w:pPr>
      <w:r>
        <w:rPr>
          <w:sz w:val="18"/>
          <w:szCs w:val="18"/>
        </w:rPr>
        <w:t>Załącznik nr 2</w:t>
      </w:r>
    </w:p>
    <w:p w:rsidR="00030F37" w:rsidRPr="004B56F9" w:rsidRDefault="00030F37" w:rsidP="007B341B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030F37" w:rsidRPr="004B56F9" w:rsidRDefault="00030F37" w:rsidP="007B341B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030F37" w:rsidRPr="004B56F9" w:rsidRDefault="00030F37" w:rsidP="007B341B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030F37" w:rsidRPr="004B56F9" w:rsidRDefault="00030F37" w:rsidP="007B341B">
      <w:pPr>
        <w:autoSpaceDE w:val="0"/>
        <w:rPr>
          <w:sz w:val="20"/>
          <w:szCs w:val="20"/>
        </w:rPr>
      </w:pPr>
    </w:p>
    <w:p w:rsidR="00030F37" w:rsidRPr="004B56F9" w:rsidRDefault="00030F37" w:rsidP="007B341B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 xml:space="preserve">powaniu na zakup i dostarczenie </w:t>
      </w:r>
      <w:r>
        <w:rPr>
          <w:sz w:val="20"/>
          <w:szCs w:val="20"/>
        </w:rPr>
        <w:t>komputerów przenosnych</w:t>
      </w:r>
      <w:r w:rsidRPr="004B56F9">
        <w:rPr>
          <w:sz w:val="20"/>
          <w:szCs w:val="20"/>
        </w:rPr>
        <w:t xml:space="preserve"> w ramach projektu „Rodzina w Centrum</w:t>
      </w:r>
      <w:r>
        <w:rPr>
          <w:sz w:val="20"/>
          <w:szCs w:val="20"/>
        </w:rPr>
        <w:t xml:space="preserve"> 2”</w:t>
      </w:r>
      <w:r w:rsidRPr="004B56F9">
        <w:rPr>
          <w:b/>
          <w:bCs/>
          <w:sz w:val="20"/>
          <w:szCs w:val="20"/>
        </w:rPr>
        <w:t xml:space="preserve"> </w:t>
      </w:r>
      <w:r w:rsidRPr="004B56F9">
        <w:rPr>
          <w:sz w:val="20"/>
          <w:szCs w:val="20"/>
        </w:rPr>
        <w:t xml:space="preserve">w ramach Osi Priorytetowej 9 </w:t>
      </w:r>
      <w:r w:rsidRPr="004B56F9">
        <w:rPr>
          <w:i/>
          <w:iCs/>
          <w:sz w:val="20"/>
          <w:szCs w:val="20"/>
        </w:rPr>
        <w:t>Solidarne społeczeństwo</w:t>
      </w:r>
      <w:r w:rsidRPr="004B56F9">
        <w:rPr>
          <w:sz w:val="20"/>
          <w:szCs w:val="20"/>
        </w:rPr>
        <w:t xml:space="preserve">, Działania 9.3 </w:t>
      </w:r>
      <w:r w:rsidRPr="004B56F9">
        <w:rPr>
          <w:i/>
          <w:iCs/>
          <w:sz w:val="20"/>
          <w:szCs w:val="20"/>
        </w:rPr>
        <w:t>Rozwój usług zdrowotnych i społecznych</w:t>
      </w:r>
      <w:r w:rsidRPr="004B56F9">
        <w:rPr>
          <w:sz w:val="20"/>
          <w:szCs w:val="20"/>
        </w:rPr>
        <w:t xml:space="preserve">, Poddziałania 9.3.2 </w:t>
      </w:r>
      <w:r w:rsidRPr="004B56F9">
        <w:rPr>
          <w:i/>
          <w:iCs/>
          <w:sz w:val="20"/>
          <w:szCs w:val="20"/>
        </w:rPr>
        <w:t xml:space="preserve">Rozwój usług społecznych </w:t>
      </w:r>
      <w:r w:rsidRPr="004B56F9">
        <w:rPr>
          <w:sz w:val="20"/>
          <w:szCs w:val="20"/>
        </w:rPr>
        <w:t>w ramach części RPO WKP 2014-2020 współfinansowanej z Europejskiego Funduszu Społecznego</w:t>
      </w:r>
      <w:r>
        <w:rPr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4B56F9">
        <w:rPr>
          <w:sz w:val="20"/>
          <w:szCs w:val="20"/>
        </w:rPr>
        <w:t>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</w:t>
      </w:r>
      <w:r>
        <w:rPr>
          <w:sz w:val="20"/>
          <w:szCs w:val="20"/>
        </w:rPr>
        <w:t>cznikach do Zamówienia publicznego</w:t>
      </w:r>
      <w:r w:rsidRPr="004B56F9">
        <w:rPr>
          <w:sz w:val="20"/>
          <w:szCs w:val="20"/>
        </w:rPr>
        <w:t xml:space="preserve">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030F37" w:rsidRPr="00D21C57" w:rsidRDefault="00030F37" w:rsidP="007B341B">
      <w:pPr>
        <w:autoSpaceDE w:val="0"/>
        <w:jc w:val="both"/>
        <w:rPr>
          <w:sz w:val="20"/>
          <w:szCs w:val="20"/>
        </w:rPr>
      </w:pPr>
    </w:p>
    <w:p w:rsidR="00030F37" w:rsidRPr="00D21C57" w:rsidRDefault="00030F37" w:rsidP="007B341B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030F37" w:rsidRPr="004B56F9" w:rsidRDefault="00030F37" w:rsidP="007B341B">
      <w:pPr>
        <w:autoSpaceDE w:val="0"/>
        <w:rPr>
          <w:b/>
          <w:bCs/>
          <w:sz w:val="20"/>
          <w:szCs w:val="20"/>
        </w:rPr>
      </w:pPr>
    </w:p>
    <w:tbl>
      <w:tblPr>
        <w:tblW w:w="14049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5"/>
        <w:gridCol w:w="7296"/>
        <w:gridCol w:w="6268"/>
      </w:tblGrid>
      <w:tr w:rsidR="00030F37" w:rsidRPr="004B56F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  <w:r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- jednostkowa</w:t>
            </w:r>
          </w:p>
        </w:tc>
      </w:tr>
      <w:tr w:rsidR="00030F37" w:rsidRPr="004B56F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37" w:rsidRPr="004B56F9" w:rsidRDefault="00030F37" w:rsidP="00F4713E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sz w:val="20"/>
                <w:szCs w:val="20"/>
                <w:lang w:eastAsia="pl-PL"/>
              </w:rPr>
              <w:t>Komputer przenośny – 3 szt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030F37" w:rsidRPr="004B56F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30F37" w:rsidRPr="004B56F9" w:rsidRDefault="00030F37" w:rsidP="00231749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030F37" w:rsidRPr="004B56F9" w:rsidRDefault="00030F37" w:rsidP="007B341B">
      <w:pPr>
        <w:autoSpaceDE w:val="0"/>
        <w:jc w:val="both"/>
        <w:rPr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030F37" w:rsidRPr="004B56F9" w:rsidRDefault="00030F37" w:rsidP="00385A40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030F37" w:rsidRPr="004B56F9" w:rsidRDefault="00030F37" w:rsidP="004B56F9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030F37" w:rsidRPr="004B56F9" w:rsidRDefault="00030F37" w:rsidP="004B56F9">
      <w:pPr>
        <w:autoSpaceDE w:val="0"/>
        <w:rPr>
          <w:sz w:val="18"/>
          <w:szCs w:val="18"/>
        </w:rPr>
      </w:pPr>
    </w:p>
    <w:p w:rsidR="00030F37" w:rsidRPr="00D21C57" w:rsidRDefault="00030F37" w:rsidP="00D21C57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030F37" w:rsidRDefault="00030F37" w:rsidP="00D21C57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030F37" w:rsidRPr="00154A3B" w:rsidRDefault="00030F37" w:rsidP="004D15DD">
      <w:pPr>
        <w:rPr>
          <w:sz w:val="18"/>
          <w:szCs w:val="18"/>
        </w:rPr>
      </w:pPr>
      <w:bookmarkStart w:id="0" w:name="_GoBack"/>
      <w:r w:rsidRPr="00154A3B">
        <w:rPr>
          <w:sz w:val="18"/>
          <w:szCs w:val="18"/>
        </w:rPr>
        <w:t>4)</w:t>
      </w:r>
      <w:r w:rsidRPr="00927465">
        <w:rPr>
          <w:color w:val="C00000"/>
          <w:sz w:val="18"/>
          <w:szCs w:val="18"/>
        </w:rPr>
        <w:t xml:space="preserve">             </w:t>
      </w:r>
      <w:r w:rsidRPr="00154A3B">
        <w:rPr>
          <w:sz w:val="18"/>
          <w:szCs w:val="18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bookmarkEnd w:id="0"/>
    <w:p w:rsidR="00030F37" w:rsidRPr="00D21C57" w:rsidRDefault="00030F37" w:rsidP="00D21C57">
      <w:pPr>
        <w:rPr>
          <w:sz w:val="18"/>
          <w:szCs w:val="18"/>
        </w:rPr>
      </w:pPr>
    </w:p>
    <w:p w:rsidR="00030F37" w:rsidRPr="004B56F9" w:rsidRDefault="00030F37" w:rsidP="004B56F9">
      <w:pPr>
        <w:rPr>
          <w:sz w:val="18"/>
          <w:szCs w:val="18"/>
        </w:rPr>
      </w:pPr>
    </w:p>
    <w:p w:rsidR="00030F37" w:rsidRPr="004B56F9" w:rsidRDefault="00030F37" w:rsidP="0082587A">
      <w:pPr>
        <w:autoSpaceDE w:val="0"/>
        <w:ind w:left="284"/>
        <w:rPr>
          <w:sz w:val="18"/>
          <w:szCs w:val="18"/>
        </w:rPr>
      </w:pPr>
    </w:p>
    <w:p w:rsidR="00030F37" w:rsidRPr="004B56F9" w:rsidRDefault="00030F37" w:rsidP="00F15B30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030F37" w:rsidRPr="004B56F9" w:rsidRDefault="00030F37" w:rsidP="007B341B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030F37" w:rsidRPr="004B56F9" w:rsidRDefault="00030F37" w:rsidP="004B56F9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030F37" w:rsidRPr="004B56F9" w:rsidRDefault="00030F37" w:rsidP="004B56F9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030F37" w:rsidRPr="004B56F9" w:rsidRDefault="00030F37" w:rsidP="007B341B">
      <w:pPr>
        <w:autoSpaceDE w:val="0"/>
        <w:jc w:val="right"/>
        <w:rPr>
          <w:sz w:val="18"/>
          <w:szCs w:val="18"/>
        </w:rPr>
      </w:pPr>
    </w:p>
    <w:p w:rsidR="00030F37" w:rsidRPr="004B56F9" w:rsidRDefault="00030F37" w:rsidP="007B341B">
      <w:pPr>
        <w:autoSpaceDE w:val="0"/>
        <w:jc w:val="right"/>
        <w:rPr>
          <w:sz w:val="18"/>
          <w:szCs w:val="18"/>
        </w:rPr>
      </w:pPr>
    </w:p>
    <w:p w:rsidR="00030F37" w:rsidRPr="004B56F9" w:rsidRDefault="00030F37" w:rsidP="004B56F9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030F37" w:rsidRPr="004B56F9" w:rsidRDefault="00030F37">
      <w:pPr>
        <w:rPr>
          <w:sz w:val="18"/>
          <w:szCs w:val="18"/>
        </w:rPr>
      </w:pPr>
    </w:p>
    <w:sectPr w:rsidR="00030F37" w:rsidRPr="004B56F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0F37" w:rsidRDefault="00030F37" w:rsidP="002B4217">
      <w:r>
        <w:separator/>
      </w:r>
    </w:p>
  </w:endnote>
  <w:endnote w:type="continuationSeparator" w:id="0">
    <w:p w:rsidR="00030F37" w:rsidRDefault="00030F37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F37" w:rsidRDefault="00030F37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030F37" w:rsidRDefault="00030F3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0F37" w:rsidRDefault="00030F37" w:rsidP="002B4217">
      <w:r>
        <w:separator/>
      </w:r>
    </w:p>
  </w:footnote>
  <w:footnote w:type="continuationSeparator" w:id="0">
    <w:p w:rsidR="00030F37" w:rsidRDefault="00030F37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F37" w:rsidRDefault="00030F37" w:rsidP="00231749">
    <w:pPr>
      <w:pStyle w:val="Header"/>
      <w:jc w:val="right"/>
    </w:pPr>
    <w:r w:rsidRPr="00E02245">
      <w:rPr>
        <w:rFonts w:ascii="Arial Narrow" w:hAnsi="Arial Narrow" w:cs="Arial Narrow"/>
        <w:b/>
        <w:bCs/>
      </w:rPr>
      <w:t xml:space="preserve">Załącznik nr 2 do </w:t>
    </w:r>
    <w:r>
      <w:rPr>
        <w:rFonts w:ascii="Arial Narrow" w:hAnsi="Arial Narrow" w:cs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5AEE"/>
    <w:rsid w:val="00006AE2"/>
    <w:rsid w:val="00030F37"/>
    <w:rsid w:val="00046524"/>
    <w:rsid w:val="00085C60"/>
    <w:rsid w:val="00093EFF"/>
    <w:rsid w:val="00094EF2"/>
    <w:rsid w:val="000A1331"/>
    <w:rsid w:val="000A5F94"/>
    <w:rsid w:val="0011185B"/>
    <w:rsid w:val="0012201F"/>
    <w:rsid w:val="00154A3B"/>
    <w:rsid w:val="00183890"/>
    <w:rsid w:val="00183B3C"/>
    <w:rsid w:val="001B0B68"/>
    <w:rsid w:val="001B66F2"/>
    <w:rsid w:val="001F2BB4"/>
    <w:rsid w:val="00206A53"/>
    <w:rsid w:val="00216C60"/>
    <w:rsid w:val="002205DF"/>
    <w:rsid w:val="0022413A"/>
    <w:rsid w:val="00224E3B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954C9"/>
    <w:rsid w:val="003A7F08"/>
    <w:rsid w:val="003C532C"/>
    <w:rsid w:val="003D493E"/>
    <w:rsid w:val="00451329"/>
    <w:rsid w:val="00455276"/>
    <w:rsid w:val="0048316B"/>
    <w:rsid w:val="00496B13"/>
    <w:rsid w:val="00496F99"/>
    <w:rsid w:val="004B56F9"/>
    <w:rsid w:val="004C1B1B"/>
    <w:rsid w:val="004C42AF"/>
    <w:rsid w:val="004C6B71"/>
    <w:rsid w:val="004D15DD"/>
    <w:rsid w:val="00501FA2"/>
    <w:rsid w:val="005840A9"/>
    <w:rsid w:val="00586C9E"/>
    <w:rsid w:val="005A7F42"/>
    <w:rsid w:val="005D1A75"/>
    <w:rsid w:val="00613B14"/>
    <w:rsid w:val="00617421"/>
    <w:rsid w:val="00625CF3"/>
    <w:rsid w:val="00672CBE"/>
    <w:rsid w:val="00675AE2"/>
    <w:rsid w:val="00676ADD"/>
    <w:rsid w:val="006861F6"/>
    <w:rsid w:val="006B1B86"/>
    <w:rsid w:val="006B4DE8"/>
    <w:rsid w:val="006E1C77"/>
    <w:rsid w:val="00741BDA"/>
    <w:rsid w:val="0075158E"/>
    <w:rsid w:val="00764893"/>
    <w:rsid w:val="007B0D49"/>
    <w:rsid w:val="007B341B"/>
    <w:rsid w:val="007C6BDE"/>
    <w:rsid w:val="007D4F8C"/>
    <w:rsid w:val="0082587A"/>
    <w:rsid w:val="00836C96"/>
    <w:rsid w:val="008771E9"/>
    <w:rsid w:val="008839EF"/>
    <w:rsid w:val="008E565E"/>
    <w:rsid w:val="008F02BA"/>
    <w:rsid w:val="008F2F41"/>
    <w:rsid w:val="00905938"/>
    <w:rsid w:val="00921365"/>
    <w:rsid w:val="009229E3"/>
    <w:rsid w:val="00927465"/>
    <w:rsid w:val="009300B5"/>
    <w:rsid w:val="009303D6"/>
    <w:rsid w:val="00942A9F"/>
    <w:rsid w:val="009458F2"/>
    <w:rsid w:val="00954603"/>
    <w:rsid w:val="009928FD"/>
    <w:rsid w:val="009A0D37"/>
    <w:rsid w:val="009C5D13"/>
    <w:rsid w:val="00A14366"/>
    <w:rsid w:val="00A16F69"/>
    <w:rsid w:val="00A439EA"/>
    <w:rsid w:val="00A4579C"/>
    <w:rsid w:val="00A734E0"/>
    <w:rsid w:val="00A77335"/>
    <w:rsid w:val="00A844CB"/>
    <w:rsid w:val="00A860D0"/>
    <w:rsid w:val="00A91F69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5EFB"/>
    <w:rsid w:val="00C0777D"/>
    <w:rsid w:val="00C10D2B"/>
    <w:rsid w:val="00C13EA5"/>
    <w:rsid w:val="00C153E1"/>
    <w:rsid w:val="00C45BC4"/>
    <w:rsid w:val="00C6008A"/>
    <w:rsid w:val="00CA526C"/>
    <w:rsid w:val="00CB18D7"/>
    <w:rsid w:val="00CC0D83"/>
    <w:rsid w:val="00CD2076"/>
    <w:rsid w:val="00CD28DD"/>
    <w:rsid w:val="00CE6DE5"/>
    <w:rsid w:val="00D13EC0"/>
    <w:rsid w:val="00D21C57"/>
    <w:rsid w:val="00D35F0C"/>
    <w:rsid w:val="00D40C38"/>
    <w:rsid w:val="00D554DD"/>
    <w:rsid w:val="00D760EA"/>
    <w:rsid w:val="00D91FBB"/>
    <w:rsid w:val="00D95E87"/>
    <w:rsid w:val="00DE3278"/>
    <w:rsid w:val="00E02245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4713E"/>
    <w:rsid w:val="00F509C2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 w:cs="Arial"/>
      <w:color w:val="000000"/>
      <w:sz w:val="18"/>
      <w:szCs w:val="18"/>
    </w:rPr>
  </w:style>
  <w:style w:type="paragraph" w:styleId="ListParagraph">
    <w:name w:val="List Paragraph"/>
    <w:basedOn w:val="Normal"/>
    <w:uiPriority w:val="99"/>
    <w:qFormat/>
    <w:rsid w:val="009C5D13"/>
    <w:pPr>
      <w:widowControl/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B18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18D7"/>
    <w:rPr>
      <w:rFonts w:ascii="Segoe UI" w:eastAsia="Times New Roman" w:hAnsi="Segoe UI" w:cs="Segoe UI"/>
      <w:kern w:val="1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281</Words>
  <Characters>1687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Projekt</cp:lastModifiedBy>
  <cp:revision>7</cp:revision>
  <cp:lastPrinted>2017-06-16T11:14:00Z</cp:lastPrinted>
  <dcterms:created xsi:type="dcterms:W3CDTF">2018-12-04T09:50:00Z</dcterms:created>
  <dcterms:modified xsi:type="dcterms:W3CDTF">2019-12-04T10:32:00Z</dcterms:modified>
</cp:coreProperties>
</file>