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ECF" w:rsidRPr="00E902D2" w:rsidRDefault="00691ECF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>
        <w:rPr>
          <w:b/>
          <w:bCs/>
          <w:color w:val="808080"/>
          <w:sz w:val="21"/>
          <w:szCs w:val="21"/>
        </w:rPr>
        <w:t>1</w:t>
      </w:r>
    </w:p>
    <w:p w:rsidR="00691ECF" w:rsidRPr="004C423B" w:rsidRDefault="00691ECF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</w:p>
    <w:p w:rsidR="00691ECF" w:rsidRPr="004C423B" w:rsidRDefault="00691ECF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691ECF" w:rsidRPr="004C423B" w:rsidRDefault="00691ECF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691ECF" w:rsidRPr="004C423B" w:rsidRDefault="00691ECF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691ECF" w:rsidRPr="004C423B" w:rsidRDefault="00691ECF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691ECF" w:rsidRPr="004C423B" w:rsidRDefault="00691ECF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691ECF" w:rsidRPr="004C423B" w:rsidRDefault="00691ECF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691ECF" w:rsidRPr="004C423B" w:rsidRDefault="00691ECF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691ECF" w:rsidRPr="004C423B" w:rsidRDefault="00691ECF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691ECF" w:rsidRPr="004C423B" w:rsidRDefault="00691ECF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691ECF" w:rsidRPr="004C423B" w:rsidRDefault="00691ECF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691ECF" w:rsidRPr="004C423B" w:rsidRDefault="00691ECF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KRS/CEiDG)</w:t>
      </w:r>
    </w:p>
    <w:p w:rsidR="00691ECF" w:rsidRPr="004C423B" w:rsidRDefault="00691ECF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691ECF" w:rsidRPr="004C423B" w:rsidRDefault="00691ECF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691ECF" w:rsidRPr="004C423B" w:rsidRDefault="00691ECF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691ECF" w:rsidRPr="004C423B" w:rsidRDefault="00691ECF" w:rsidP="00097317">
      <w:pPr>
        <w:rPr>
          <w:rFonts w:ascii="Times New Roman" w:hAnsi="Times New Roman" w:cs="Times New Roman"/>
        </w:rPr>
      </w:pPr>
    </w:p>
    <w:p w:rsidR="00691ECF" w:rsidRPr="004C423B" w:rsidRDefault="00691ECF" w:rsidP="00097317">
      <w:pPr>
        <w:rPr>
          <w:rFonts w:ascii="Times New Roman" w:hAnsi="Times New Roman" w:cs="Times New Roman"/>
        </w:rPr>
      </w:pPr>
    </w:p>
    <w:p w:rsidR="00691ECF" w:rsidRPr="004C423B" w:rsidRDefault="00691ECF" w:rsidP="00097317">
      <w:pPr>
        <w:rPr>
          <w:rFonts w:ascii="Times New Roman" w:hAnsi="Times New Roman" w:cs="Times New Roman"/>
        </w:rPr>
      </w:pPr>
    </w:p>
    <w:p w:rsidR="00691ECF" w:rsidRPr="00556852" w:rsidRDefault="00691ECF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691ECF" w:rsidRPr="00556852" w:rsidRDefault="00691ECF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691ECF" w:rsidRPr="00556852" w:rsidRDefault="00691ECF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1ECF" w:rsidRDefault="00691ECF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>w ramach projektu „Rodzina w Centrum 2” w ramach Osi Priorytetowej 9 Solidarne społeczeństwo, Działania 9.3 Rozwój usług zdrowotnych i społecznych, Poddziałania 9.3.2 Rozwój usł</w:t>
      </w:r>
      <w:bookmarkStart w:id="0" w:name="_GoBack"/>
      <w:bookmarkEnd w:id="0"/>
      <w:r w:rsidRPr="00556852">
        <w:rPr>
          <w:rFonts w:ascii="Times New Roman" w:hAnsi="Times New Roman" w:cs="Times New Roman"/>
          <w:sz w:val="24"/>
          <w:szCs w:val="24"/>
        </w:rPr>
        <w:t xml:space="preserve">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691ECF" w:rsidRPr="00556852" w:rsidRDefault="00691ECF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1ECF" w:rsidRPr="00556852" w:rsidRDefault="00691ECF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691ECF" w:rsidRPr="00556852" w:rsidRDefault="00691ECF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ECF" w:rsidRPr="00556852" w:rsidRDefault="00691ECF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</w:t>
      </w:r>
      <w:r>
        <w:rPr>
          <w:rFonts w:ascii="Times New Roman" w:hAnsi="Times New Roman" w:cs="Times New Roman"/>
          <w:sz w:val="24"/>
          <w:szCs w:val="24"/>
        </w:rPr>
        <w:t>rzez zamawiającego w Rozdziale I</w:t>
      </w:r>
      <w:r w:rsidRPr="00556852">
        <w:rPr>
          <w:rFonts w:ascii="Times New Roman" w:hAnsi="Times New Roman" w:cs="Times New Roman"/>
          <w:sz w:val="24"/>
          <w:szCs w:val="24"/>
        </w:rPr>
        <w:t xml:space="preserve">II </w:t>
      </w:r>
      <w:r>
        <w:rPr>
          <w:rFonts w:ascii="Times New Roman" w:hAnsi="Times New Roman" w:cs="Times New Roman"/>
          <w:sz w:val="24"/>
          <w:szCs w:val="24"/>
        </w:rPr>
        <w:t>Zamówienia publicznego</w:t>
      </w:r>
      <w:r w:rsidRPr="00556852">
        <w:rPr>
          <w:rFonts w:ascii="Times New Roman" w:hAnsi="Times New Roman" w:cs="Times New Roman"/>
          <w:sz w:val="24"/>
          <w:szCs w:val="24"/>
        </w:rPr>
        <w:t xml:space="preserve"> następująco:</w:t>
      </w:r>
    </w:p>
    <w:p w:rsidR="00691ECF" w:rsidRPr="00556852" w:rsidRDefault="00691ECF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ECF" w:rsidRPr="00556852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1ECF" w:rsidRPr="00556852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1ECF" w:rsidRPr="00556852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1ECF" w:rsidRPr="00556852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1ECF" w:rsidRPr="00556852" w:rsidRDefault="00691ECF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ECF" w:rsidRPr="00556852" w:rsidRDefault="00691ECF" w:rsidP="004C42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691ECF" w:rsidRPr="00556852" w:rsidRDefault="00691ECF" w:rsidP="004332C0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1) przedsiębiorstwo społeczne, w tym spółdzielnia socjalna, o której mowa w ustawie z dnia 27 kwietnia 2006 r. o spółdzielniach socjalnych (Dz. U. poz. 651, z późn. zm.);</w:t>
      </w:r>
    </w:p>
    <w:p w:rsidR="00691ECF" w:rsidRPr="00556852" w:rsidRDefault="00691ECF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691ECF" w:rsidRPr="00556852" w:rsidRDefault="00691ECF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56852">
        <w:rPr>
          <w:rFonts w:ascii="Times New Roman" w:hAnsi="Times New Roman" w:cs="Times New Roman"/>
          <w:sz w:val="24"/>
          <w:szCs w:val="24"/>
        </w:rPr>
        <w:t>CIS i KIS;</w:t>
      </w:r>
    </w:p>
    <w:p w:rsidR="00691ECF" w:rsidRPr="00556852" w:rsidRDefault="00691ECF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556852">
        <w:rPr>
          <w:rFonts w:ascii="Times New Roman" w:hAnsi="Times New Roman" w:cs="Times New Roman"/>
          <w:sz w:val="24"/>
          <w:szCs w:val="24"/>
        </w:rPr>
        <w:t xml:space="preserve">ZAZ i WTZ, o których mowa w ustawie z dnia 27 sierpnia 1997 r. </w:t>
      </w:r>
    </w:p>
    <w:p w:rsidR="00691ECF" w:rsidRPr="00556852" w:rsidRDefault="00691ECF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691ECF" w:rsidRPr="00556852" w:rsidRDefault="00691ECF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3) organizacja pozarządowa lub podmiot, o którym mowa w art. 3 ust. 3 pkt 1 ustawy z dnia 24 kwietnia 2003 r. o działalności pożytku publicznego i o wolontariacie (Dz. U. z 2016 r. poz. 239, z późn. zm.);</w:t>
      </w:r>
    </w:p>
    <w:p w:rsidR="00691ECF" w:rsidRPr="00556852" w:rsidRDefault="00691ECF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691ECF" w:rsidRPr="00556852" w:rsidRDefault="00691ECF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691ECF" w:rsidRPr="00556852" w:rsidRDefault="00691ECF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b)                 spółdzielnie, których celem jest zatrudnienie tj. spółdzielnie pracy, inwalidów i niewidomych, działające w oparciu o ustawę z dnia 16 września 1982 r. - Prawo spółdzielcze (Dz. U. z 2016 r. poz. 21, z późn. zm.);</w:t>
      </w:r>
    </w:p>
    <w:p w:rsidR="00691ECF" w:rsidRDefault="00691ECF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691ECF" w:rsidRPr="00556852" w:rsidRDefault="00691ECF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91ECF" w:rsidRPr="00556852" w:rsidRDefault="00691ECF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w zakresie wykonania dostaw odpowiadającym swoim rodzajem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dostawom określonym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treścią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zamówienia publicznego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wykonanych należycie w okresie ostatniego roku przed upływem terminu składania ofert, a jeżeli okres prowadzenia działalności jest krótszy – w tym okresie (co na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jmniej 3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dostaw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y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odpowiadające swoim rodzajem przedmiotowi zamówienia).</w:t>
      </w:r>
    </w:p>
    <w:p w:rsidR="00691ECF" w:rsidRPr="00556852" w:rsidRDefault="00691ECF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691ECF" w:rsidRPr="00556852" w:rsidRDefault="00691ECF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691ECF" w:rsidRPr="00556852" w:rsidRDefault="00691ECF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EB47D9">
      <w:pPr>
        <w:pStyle w:val="NormalWeb"/>
        <w:spacing w:line="360" w:lineRule="auto"/>
        <w:ind w:firstLine="567"/>
        <w:jc w:val="both"/>
        <w:rPr>
          <w:sz w:val="22"/>
          <w:szCs w:val="22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91ECF" w:rsidRPr="004C423B" w:rsidRDefault="00691ECF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691ECF" w:rsidRPr="004F6034" w:rsidRDefault="00691ECF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691ECF" w:rsidRPr="004F6034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ECF" w:rsidRDefault="00691ECF" w:rsidP="00BE40C7">
      <w:pPr>
        <w:spacing w:after="0" w:line="240" w:lineRule="auto"/>
      </w:pPr>
      <w:r>
        <w:separator/>
      </w:r>
    </w:p>
  </w:endnote>
  <w:endnote w:type="continuationSeparator" w:id="0">
    <w:p w:rsidR="00691ECF" w:rsidRDefault="00691ECF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ECF" w:rsidRDefault="00691EC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ECF" w:rsidRDefault="00691ECF" w:rsidP="00BE40C7">
      <w:pPr>
        <w:spacing w:after="0" w:line="240" w:lineRule="auto"/>
      </w:pPr>
      <w:r>
        <w:separator/>
      </w:r>
    </w:p>
  </w:footnote>
  <w:footnote w:type="continuationSeparator" w:id="0">
    <w:p w:rsidR="00691ECF" w:rsidRDefault="00691ECF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317"/>
    <w:rsid w:val="00025C8D"/>
    <w:rsid w:val="00097317"/>
    <w:rsid w:val="000D0DBB"/>
    <w:rsid w:val="001C6945"/>
    <w:rsid w:val="0020395D"/>
    <w:rsid w:val="0033004C"/>
    <w:rsid w:val="00344B65"/>
    <w:rsid w:val="003C09D7"/>
    <w:rsid w:val="004332C0"/>
    <w:rsid w:val="004845F1"/>
    <w:rsid w:val="004C423B"/>
    <w:rsid w:val="004F6034"/>
    <w:rsid w:val="00556852"/>
    <w:rsid w:val="00585695"/>
    <w:rsid w:val="005D5468"/>
    <w:rsid w:val="0061171C"/>
    <w:rsid w:val="00640653"/>
    <w:rsid w:val="00672D2F"/>
    <w:rsid w:val="00691ECF"/>
    <w:rsid w:val="006A034C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F2A8C"/>
    <w:rsid w:val="00B22BA2"/>
    <w:rsid w:val="00B858B4"/>
    <w:rsid w:val="00BE40C7"/>
    <w:rsid w:val="00C13503"/>
    <w:rsid w:val="00CB4A74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C1CC4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D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27CA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B47D9"/>
    <w:rPr>
      <w:sz w:val="20"/>
      <w:szCs w:val="20"/>
    </w:rPr>
  </w:style>
  <w:style w:type="paragraph" w:styleId="NormalWeb">
    <w:name w:val="Normal (Web)"/>
    <w:basedOn w:val="Normal"/>
    <w:uiPriority w:val="99"/>
    <w:rsid w:val="00EB47D9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4</Pages>
  <Words>572</Words>
  <Characters>3437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Projekt</cp:lastModifiedBy>
  <cp:revision>22</cp:revision>
  <cp:lastPrinted>2018-06-08T12:09:00Z</cp:lastPrinted>
  <dcterms:created xsi:type="dcterms:W3CDTF">2017-02-19T15:35:00Z</dcterms:created>
  <dcterms:modified xsi:type="dcterms:W3CDTF">2019-12-04T10:28:00Z</dcterms:modified>
</cp:coreProperties>
</file>