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D74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F5D74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F5D74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F5D74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F5D74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5.75pt;height:58.5pt;visibility:visible;mso-position-horizontal-relative:char;mso-position-vertical-relative:line">
            <v:imagedata r:id="rId7" o:title=""/>
          </v:shape>
        </w:pict>
      </w:r>
    </w:p>
    <w:p w:rsidR="006F5D74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F5D74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F5D74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F5D74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F5D74" w:rsidRPr="00E902D2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 w:rsidRPr="00E902D2">
        <w:rPr>
          <w:b/>
          <w:bCs/>
          <w:color w:val="808080"/>
          <w:sz w:val="21"/>
          <w:szCs w:val="21"/>
        </w:rPr>
        <w:t xml:space="preserve">Załącznik nr </w:t>
      </w:r>
      <w:r>
        <w:rPr>
          <w:b/>
          <w:bCs/>
          <w:color w:val="808080"/>
          <w:sz w:val="21"/>
          <w:szCs w:val="21"/>
        </w:rPr>
        <w:t>2</w:t>
      </w:r>
    </w:p>
    <w:p w:rsidR="006F5D74" w:rsidRPr="004C423B" w:rsidRDefault="006F5D74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kern w:val="1"/>
          <w:lang w:eastAsia="ar-SA"/>
        </w:rPr>
      </w:pPr>
    </w:p>
    <w:p w:rsidR="006F5D74" w:rsidRPr="004C423B" w:rsidRDefault="006F5D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6F5D74" w:rsidRPr="004C423B" w:rsidRDefault="006F5D74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Miejski Ośrodek Pomocy Rodzinie </w:t>
      </w:r>
    </w:p>
    <w:p w:rsidR="006F5D74" w:rsidRPr="004C423B" w:rsidRDefault="006F5D74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we Włocławku</w:t>
      </w:r>
    </w:p>
    <w:p w:rsidR="006F5D74" w:rsidRPr="004C423B" w:rsidRDefault="006F5D74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ul. Ogniowa 8/10</w:t>
      </w:r>
    </w:p>
    <w:p w:rsidR="006F5D74" w:rsidRPr="004C423B" w:rsidRDefault="006F5D74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87-800 Włocławek</w:t>
      </w:r>
    </w:p>
    <w:p w:rsidR="006F5D74" w:rsidRPr="004C423B" w:rsidRDefault="006F5D74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6F5D74" w:rsidRPr="004C423B" w:rsidRDefault="006F5D74" w:rsidP="0009731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6F5D74" w:rsidRPr="004C423B" w:rsidRDefault="006F5D74" w:rsidP="00097317">
      <w:pPr>
        <w:ind w:left="5954"/>
        <w:jc w:val="center"/>
        <w:rPr>
          <w:rFonts w:ascii="Times New Roman" w:hAnsi="Times New Roman" w:cs="Times New Roman"/>
          <w:i/>
          <w:iCs/>
        </w:rPr>
      </w:pPr>
    </w:p>
    <w:p w:rsidR="006F5D74" w:rsidRPr="004C423B" w:rsidRDefault="006F5D74" w:rsidP="00097317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4C423B">
        <w:rPr>
          <w:rFonts w:ascii="Times New Roman" w:hAnsi="Times New Roman" w:cs="Times New Roman"/>
          <w:b/>
          <w:bCs/>
        </w:rPr>
        <w:t>Wykonawca:</w:t>
      </w:r>
    </w:p>
    <w:p w:rsidR="006F5D74" w:rsidRPr="004C423B" w:rsidRDefault="006F5D74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6F5D74" w:rsidRPr="004C423B" w:rsidRDefault="006F5D74" w:rsidP="00097317">
      <w:pPr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(pełna nazwa/firma, adres, w zależności od podmiotu: NIP/PESEL, KRS/CEiDG)</w:t>
      </w:r>
    </w:p>
    <w:p w:rsidR="006F5D74" w:rsidRPr="004C423B" w:rsidRDefault="006F5D74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6F5D74" w:rsidRPr="004C423B" w:rsidRDefault="006F5D74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6F5D74" w:rsidRPr="004C423B" w:rsidRDefault="006F5D74" w:rsidP="00097317">
      <w:pPr>
        <w:spacing w:after="0"/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(imię, nazwisko, stanowisko/podstawa do  reprezentacji)</w:t>
      </w:r>
    </w:p>
    <w:p w:rsidR="006F5D74" w:rsidRPr="004C423B" w:rsidRDefault="006F5D74" w:rsidP="00097317">
      <w:pPr>
        <w:rPr>
          <w:rFonts w:ascii="Times New Roman" w:hAnsi="Times New Roman" w:cs="Times New Roman"/>
        </w:rPr>
      </w:pPr>
    </w:p>
    <w:p w:rsidR="006F5D74" w:rsidRPr="004C423B" w:rsidRDefault="006F5D74" w:rsidP="00097317">
      <w:pPr>
        <w:rPr>
          <w:rFonts w:ascii="Times New Roman" w:hAnsi="Times New Roman" w:cs="Times New Roman"/>
        </w:rPr>
      </w:pPr>
    </w:p>
    <w:p w:rsidR="006F5D74" w:rsidRPr="004C423B" w:rsidRDefault="006F5D74" w:rsidP="00097317">
      <w:pPr>
        <w:rPr>
          <w:rFonts w:ascii="Times New Roman" w:hAnsi="Times New Roman" w:cs="Times New Roman"/>
        </w:rPr>
      </w:pPr>
    </w:p>
    <w:p w:rsidR="006F5D74" w:rsidRPr="00556852" w:rsidRDefault="006F5D74" w:rsidP="00097317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wykonawcy </w:t>
      </w:r>
    </w:p>
    <w:p w:rsidR="006F5D74" w:rsidRPr="00556852" w:rsidRDefault="006F5D74" w:rsidP="000973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składane w celu potwierdzenia spełniania warunków udziału w postępowaniu oraz potwierdzenia posiadania doświadczenia w zakresie realizacji przedmiotu zamówienia.</w:t>
      </w:r>
    </w:p>
    <w:p w:rsidR="006F5D74" w:rsidRPr="00556852" w:rsidRDefault="006F5D74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5D74" w:rsidRDefault="006F5D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publiczne</w:t>
      </w:r>
      <w:r w:rsidRPr="00556852">
        <w:rPr>
          <w:rFonts w:ascii="Times New Roman" w:hAnsi="Times New Roman" w:cs="Times New Roman"/>
          <w:sz w:val="24"/>
          <w:szCs w:val="24"/>
        </w:rPr>
        <w:t xml:space="preserve"> realizowane</w:t>
      </w:r>
      <w:r w:rsidRPr="00556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852">
        <w:rPr>
          <w:rFonts w:ascii="Times New Roman" w:hAnsi="Times New Roman" w:cs="Times New Roman"/>
          <w:sz w:val="24"/>
          <w:szCs w:val="24"/>
        </w:rPr>
        <w:t>w ramach projektu „Rodzina w Centrum 2” w ramach Osi Priorytetowej 9 Solidarne społeczeństwo, Działania 9.3 Rozwój usług zdrowotnych i społecznych, Poddziałania 9.3.2 Rozwój usł</w:t>
      </w:r>
      <w:bookmarkStart w:id="0" w:name="_GoBack"/>
      <w:bookmarkEnd w:id="0"/>
      <w:r w:rsidRPr="00556852">
        <w:rPr>
          <w:rFonts w:ascii="Times New Roman" w:hAnsi="Times New Roman" w:cs="Times New Roman"/>
          <w:sz w:val="24"/>
          <w:szCs w:val="24"/>
        </w:rPr>
        <w:t xml:space="preserve">ug społecznych, prowadzonego przez Miejski Ośrodek Pomocy Rodzinie we Włocławku </w:t>
      </w:r>
      <w:r w:rsidRPr="0055685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6F5D74" w:rsidRPr="00556852" w:rsidRDefault="006F5D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5D74" w:rsidRPr="00556852" w:rsidRDefault="006F5D74" w:rsidP="00097317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INFORMACJA DOTYCZĄCA WYKONAWCY:</w:t>
      </w:r>
    </w:p>
    <w:p w:rsidR="006F5D74" w:rsidRPr="00556852" w:rsidRDefault="006F5D74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D74" w:rsidRPr="00556852" w:rsidRDefault="006F5D74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Ro</w:t>
      </w:r>
      <w:r>
        <w:rPr>
          <w:rFonts w:ascii="Times New Roman" w:hAnsi="Times New Roman" w:cs="Times New Roman"/>
          <w:sz w:val="24"/>
          <w:szCs w:val="24"/>
        </w:rPr>
        <w:t>zdziale III Zamówienia publicznego</w:t>
      </w:r>
      <w:r w:rsidRPr="00556852">
        <w:rPr>
          <w:rFonts w:ascii="Times New Roman" w:hAnsi="Times New Roman" w:cs="Times New Roman"/>
          <w:sz w:val="24"/>
          <w:szCs w:val="24"/>
        </w:rPr>
        <w:t xml:space="preserve"> następująco:</w:t>
      </w:r>
    </w:p>
    <w:p w:rsidR="006F5D74" w:rsidRPr="00556852" w:rsidRDefault="006F5D74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D74" w:rsidRPr="00556852" w:rsidRDefault="006F5D74" w:rsidP="004C42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6F5D74" w:rsidRPr="00556852" w:rsidRDefault="006F5D74" w:rsidP="0046290F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1) przedsiębiorstwo społeczne, w tym spółdzielnia socjalna, o której mowa w ustawie z dnia 27 kwietnia 2006 r. o spółdzielniach socjalnych (Dz. U. poz. 651, z późn. zm.);</w:t>
      </w:r>
    </w:p>
    <w:p w:rsidR="006F5D74" w:rsidRPr="00556852" w:rsidRDefault="006F5D7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6F5D74" w:rsidRPr="00556852" w:rsidRDefault="006F5D7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6F5D74" w:rsidRPr="00556852" w:rsidRDefault="006F5D7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6F5D74" w:rsidRPr="00556852" w:rsidRDefault="006F5D7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6F5D74" w:rsidRPr="00556852" w:rsidRDefault="006F5D7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3) organizacja pozarządowa lub podmiot, o którym mowa w art. 3 ust. 3 pkt 1 ustawy z dnia 24 kwietnia 2003 r. o działalności pożytku publicznego i o wolontariacie (Dz. U. z 2016 r. poz. 239, z późn. zm.);</w:t>
      </w:r>
    </w:p>
    <w:p w:rsidR="006F5D74" w:rsidRPr="00556852" w:rsidRDefault="006F5D7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6F5D74" w:rsidRPr="00556852" w:rsidRDefault="006F5D7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56852">
        <w:rPr>
          <w:rFonts w:ascii="Times New Roman" w:hAnsi="Times New Roman" w:cs="Times New Roman"/>
          <w:sz w:val="24"/>
          <w:szCs w:val="24"/>
        </w:rPr>
        <w:t>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6F5D74" w:rsidRPr="00556852" w:rsidRDefault="006F5D7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Pr="00556852">
        <w:rPr>
          <w:rFonts w:ascii="Times New Roman" w:hAnsi="Times New Roman" w:cs="Times New Roman"/>
          <w:sz w:val="24"/>
          <w:szCs w:val="24"/>
        </w:rPr>
        <w:t xml:space="preserve"> spółdzielnie, których celem jest zatrudnienie tj. spółdzielnie pracy, inwalidów i niewidomych, działające w oparciu o ustawę z dnia 16 września 1982 r. - Prawo spółdzielcze (Dz. U. z 2016 r. poz. 21, z późn. zm.);</w:t>
      </w:r>
    </w:p>
    <w:p w:rsidR="006F5D74" w:rsidRDefault="006F5D7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c)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spółki non-profit, o których mowa w ustawie z dnia 24 kwietnia 2003 r.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6F5D74" w:rsidRPr="00556852" w:rsidRDefault="006F5D7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F5D74" w:rsidRPr="00556852" w:rsidRDefault="006F5D7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w zakresie wykonania usług lub dostaw odpowiadającym swoim rodzajem usługom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określonym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treścią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zamówienia publicznego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 wykonanyc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h należycie w okresie ostatnich dwóch lat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przed upływem terminu składania ofert, a jeżeli okres prowadzenia działalności jest krótszy – w tym okresie (co na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jmniej 2 usługi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odpowiadające swoim rodzajem przedmiotowi zamówienia).</w:t>
      </w:r>
    </w:p>
    <w:p w:rsidR="006F5D74" w:rsidRPr="00556852" w:rsidRDefault="006F5D7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Oświadczam, iż posiadam uprawnienia do wykonywania określonej działalności lub czynności, jeżeli przepisy prawa nakładają obowiązek ich posiadania.</w:t>
      </w:r>
    </w:p>
    <w:p w:rsidR="006F5D74" w:rsidRPr="00556852" w:rsidRDefault="006F5D7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6F5D74" w:rsidRPr="00556852" w:rsidRDefault="006F5D7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6F5D74" w:rsidRPr="00556852" w:rsidRDefault="006F5D7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F5D74" w:rsidRPr="00556852" w:rsidRDefault="006F5D7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F5D74" w:rsidRPr="00556852" w:rsidRDefault="006F5D7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F5D74" w:rsidRPr="00556852" w:rsidRDefault="006F5D7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F5D74" w:rsidRPr="00556852" w:rsidRDefault="006F5D7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F5D74" w:rsidRPr="00556852" w:rsidRDefault="006F5D7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6F5D74" w:rsidRPr="00556852" w:rsidRDefault="006F5D7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F5D74" w:rsidRPr="00556852" w:rsidRDefault="006F5D7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6F5D74" w:rsidRPr="00556852" w:rsidRDefault="006F5D7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EB47D9">
      <w:pPr>
        <w:pStyle w:val="NormalWeb"/>
        <w:spacing w:line="360" w:lineRule="auto"/>
        <w:ind w:firstLine="567"/>
        <w:jc w:val="both"/>
        <w:rPr>
          <w:sz w:val="22"/>
          <w:szCs w:val="22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F5D74" w:rsidRPr="004C423B" w:rsidRDefault="006F5D74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F5D74" w:rsidRPr="004F6034" w:rsidRDefault="006F5D74" w:rsidP="004F6034">
      <w:pPr>
        <w:spacing w:after="0" w:line="360" w:lineRule="auto"/>
        <w:ind w:left="5664" w:firstLine="708"/>
        <w:jc w:val="both"/>
        <w:rPr>
          <w:i/>
          <w:iCs/>
          <w:sz w:val="16"/>
          <w:szCs w:val="16"/>
        </w:rPr>
      </w:pPr>
    </w:p>
    <w:sectPr w:rsidR="006F5D74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D74" w:rsidRDefault="006F5D74" w:rsidP="00BE40C7">
      <w:pPr>
        <w:spacing w:after="0" w:line="240" w:lineRule="auto"/>
      </w:pPr>
      <w:r>
        <w:separator/>
      </w:r>
    </w:p>
  </w:endnote>
  <w:endnote w:type="continuationSeparator" w:id="0">
    <w:p w:rsidR="006F5D74" w:rsidRDefault="006F5D74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D74" w:rsidRDefault="006F5D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D74" w:rsidRDefault="006F5D74" w:rsidP="00BE40C7">
      <w:pPr>
        <w:spacing w:after="0" w:line="240" w:lineRule="auto"/>
      </w:pPr>
      <w:r>
        <w:separator/>
      </w:r>
    </w:p>
  </w:footnote>
  <w:footnote w:type="continuationSeparator" w:id="0">
    <w:p w:rsidR="006F5D74" w:rsidRDefault="006F5D74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7317"/>
    <w:rsid w:val="00025C8D"/>
    <w:rsid w:val="00097317"/>
    <w:rsid w:val="000B6153"/>
    <w:rsid w:val="000B64B1"/>
    <w:rsid w:val="000D0DBB"/>
    <w:rsid w:val="001765D3"/>
    <w:rsid w:val="001C6945"/>
    <w:rsid w:val="0020395D"/>
    <w:rsid w:val="00277E59"/>
    <w:rsid w:val="0033004C"/>
    <w:rsid w:val="00344B65"/>
    <w:rsid w:val="00395BE1"/>
    <w:rsid w:val="003C09D7"/>
    <w:rsid w:val="0046290F"/>
    <w:rsid w:val="004845F1"/>
    <w:rsid w:val="004C423B"/>
    <w:rsid w:val="004F6034"/>
    <w:rsid w:val="0050135E"/>
    <w:rsid w:val="00554ECA"/>
    <w:rsid w:val="00556852"/>
    <w:rsid w:val="00585695"/>
    <w:rsid w:val="005D5468"/>
    <w:rsid w:val="0061171C"/>
    <w:rsid w:val="00640653"/>
    <w:rsid w:val="00672D2F"/>
    <w:rsid w:val="006A034C"/>
    <w:rsid w:val="006F5D74"/>
    <w:rsid w:val="00704C1B"/>
    <w:rsid w:val="00747816"/>
    <w:rsid w:val="007B64D9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33FA9"/>
    <w:rsid w:val="009838BB"/>
    <w:rsid w:val="009B47E5"/>
    <w:rsid w:val="009F757B"/>
    <w:rsid w:val="00A72E5B"/>
    <w:rsid w:val="00AF2A8C"/>
    <w:rsid w:val="00B22BA2"/>
    <w:rsid w:val="00B858B4"/>
    <w:rsid w:val="00BE40C7"/>
    <w:rsid w:val="00C96BF9"/>
    <w:rsid w:val="00CA073E"/>
    <w:rsid w:val="00CB4A74"/>
    <w:rsid w:val="00CC4A3D"/>
    <w:rsid w:val="00D35D10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B73B4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7D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97317"/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E27CA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22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EB47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B47D9"/>
    <w:rPr>
      <w:sz w:val="20"/>
      <w:szCs w:val="20"/>
    </w:rPr>
  </w:style>
  <w:style w:type="paragraph" w:styleId="NormalWeb">
    <w:name w:val="Normal (Web)"/>
    <w:basedOn w:val="Normal"/>
    <w:uiPriority w:val="99"/>
    <w:rsid w:val="00EB47D9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</TotalTime>
  <Pages>4</Pages>
  <Words>575</Words>
  <Characters>3453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Projekt</cp:lastModifiedBy>
  <cp:revision>25</cp:revision>
  <cp:lastPrinted>2018-06-08T12:09:00Z</cp:lastPrinted>
  <dcterms:created xsi:type="dcterms:W3CDTF">2017-02-19T15:35:00Z</dcterms:created>
  <dcterms:modified xsi:type="dcterms:W3CDTF">2019-10-14T07:49:00Z</dcterms:modified>
</cp:coreProperties>
</file>