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FE0" w:rsidRPr="00F12C0B" w:rsidRDefault="007D5FE0" w:rsidP="00F12C0B">
      <w:pPr>
        <w:spacing w:after="0" w:line="240" w:lineRule="auto"/>
        <w:jc w:val="right"/>
        <w:rPr>
          <w:b/>
          <w:bCs/>
          <w:sz w:val="24"/>
          <w:szCs w:val="24"/>
          <w:lang w:eastAsia="pl-PL"/>
        </w:rPr>
      </w:pPr>
      <w:r w:rsidRPr="00F12C0B">
        <w:rPr>
          <w:b/>
          <w:bCs/>
          <w:sz w:val="24"/>
          <w:szCs w:val="24"/>
          <w:lang w:eastAsia="pl-PL"/>
        </w:rPr>
        <w:t xml:space="preserve">Załącznik nr </w:t>
      </w:r>
      <w:r>
        <w:rPr>
          <w:b/>
          <w:bCs/>
          <w:sz w:val="24"/>
          <w:szCs w:val="24"/>
          <w:lang w:eastAsia="pl-PL"/>
        </w:rPr>
        <w:t>1.</w:t>
      </w:r>
      <w:r w:rsidRPr="00F12C0B">
        <w:rPr>
          <w:b/>
          <w:bCs/>
          <w:sz w:val="24"/>
          <w:szCs w:val="24"/>
          <w:lang w:eastAsia="pl-PL"/>
        </w:rPr>
        <w:t>3</w:t>
      </w:r>
      <w:r>
        <w:rPr>
          <w:b/>
          <w:bCs/>
          <w:sz w:val="24"/>
          <w:szCs w:val="24"/>
          <w:lang w:eastAsia="pl-PL"/>
        </w:rPr>
        <w:t xml:space="preserve"> do umowy</w:t>
      </w: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Pr="00F12C0B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Pr="00F12C0B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 w:rsidRPr="00F12C0B">
        <w:rPr>
          <w:b/>
          <w:bCs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SEMINARIUM/SPOTKANIA</w:t>
      </w: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8"/>
        <w:gridCol w:w="3630"/>
      </w:tblGrid>
      <w:tr w:rsidR="007D5FE0" w:rsidRPr="00C833C3">
        <w:trPr>
          <w:trHeight w:val="850"/>
        </w:trPr>
        <w:tc>
          <w:tcPr>
            <w:tcW w:w="4288" w:type="dxa"/>
            <w:shd w:val="clear" w:color="auto" w:fill="D9D9D9"/>
            <w:vAlign w:val="center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br/>
              <w:t>SEMINARIUM/SPOTKANIA</w:t>
            </w:r>
          </w:p>
        </w:tc>
        <w:tc>
          <w:tcPr>
            <w:tcW w:w="3630" w:type="dxa"/>
            <w:shd w:val="clear" w:color="auto" w:fill="D9D9D9"/>
            <w:vAlign w:val="center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7D5FE0" w:rsidRPr="00C833C3">
        <w:trPr>
          <w:trHeight w:val="1134"/>
        </w:trPr>
        <w:tc>
          <w:tcPr>
            <w:tcW w:w="4288" w:type="dxa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     </w:t>
            </w:r>
          </w:p>
        </w:tc>
        <w:tc>
          <w:tcPr>
            <w:tcW w:w="3630" w:type="dxa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7D5FE0" w:rsidRPr="00C833C3">
        <w:trPr>
          <w:trHeight w:val="1134"/>
        </w:trPr>
        <w:tc>
          <w:tcPr>
            <w:tcW w:w="4288" w:type="dxa"/>
          </w:tcPr>
          <w:p w:rsidR="007D5FE0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30" w:type="dxa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7D5FE0" w:rsidRPr="00C833C3">
        <w:trPr>
          <w:trHeight w:val="1134"/>
        </w:trPr>
        <w:tc>
          <w:tcPr>
            <w:tcW w:w="4288" w:type="dxa"/>
          </w:tcPr>
          <w:p w:rsidR="007D5FE0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30" w:type="dxa"/>
          </w:tcPr>
          <w:p w:rsidR="007D5FE0" w:rsidRPr="00C833C3" w:rsidRDefault="007D5FE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Default="007D5FE0" w:rsidP="00EC5758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7D5FE0" w:rsidRDefault="007D5FE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sectPr w:rsidR="007D5FE0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FE0" w:rsidRDefault="007D5FE0" w:rsidP="00BE016D">
      <w:pPr>
        <w:spacing w:after="0" w:line="240" w:lineRule="auto"/>
      </w:pPr>
      <w:r>
        <w:separator/>
      </w:r>
    </w:p>
  </w:endnote>
  <w:endnote w:type="continuationSeparator" w:id="0">
    <w:p w:rsidR="007D5FE0" w:rsidRDefault="007D5FE0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FE0" w:rsidRDefault="007D5FE0" w:rsidP="00BE016D">
      <w:pPr>
        <w:spacing w:after="0" w:line="240" w:lineRule="auto"/>
      </w:pPr>
      <w:r>
        <w:separator/>
      </w:r>
    </w:p>
  </w:footnote>
  <w:footnote w:type="continuationSeparator" w:id="0">
    <w:p w:rsidR="007D5FE0" w:rsidRDefault="007D5FE0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E0" w:rsidRPr="007A3480" w:rsidRDefault="007D5FE0" w:rsidP="005708D8">
    <w:pPr>
      <w:pStyle w:val="Header"/>
      <w:rPr>
        <w:rFonts w:ascii="Calibri" w:hAnsi="Calibri" w:cs="Calibri"/>
        <w:sz w:val="22"/>
        <w:szCs w:val="22"/>
      </w:rPr>
    </w:pPr>
    <w:r w:rsidRPr="00770C11"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0pt;height:60pt;visibility:visible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C0B"/>
    <w:rsid w:val="00040EBE"/>
    <w:rsid w:val="00073D86"/>
    <w:rsid w:val="000A77DB"/>
    <w:rsid w:val="000B37B4"/>
    <w:rsid w:val="00140A91"/>
    <w:rsid w:val="00246366"/>
    <w:rsid w:val="002A1C8C"/>
    <w:rsid w:val="002E5D0D"/>
    <w:rsid w:val="0032688B"/>
    <w:rsid w:val="00356398"/>
    <w:rsid w:val="003B1F2A"/>
    <w:rsid w:val="0041144A"/>
    <w:rsid w:val="00462746"/>
    <w:rsid w:val="00485173"/>
    <w:rsid w:val="0050730D"/>
    <w:rsid w:val="005117FD"/>
    <w:rsid w:val="005708D8"/>
    <w:rsid w:val="005E2C8C"/>
    <w:rsid w:val="006603A9"/>
    <w:rsid w:val="006642AC"/>
    <w:rsid w:val="00745485"/>
    <w:rsid w:val="00770C11"/>
    <w:rsid w:val="007A3480"/>
    <w:rsid w:val="007A45AB"/>
    <w:rsid w:val="007B48EE"/>
    <w:rsid w:val="007C7BB6"/>
    <w:rsid w:val="007D5FE0"/>
    <w:rsid w:val="00873408"/>
    <w:rsid w:val="008A32B2"/>
    <w:rsid w:val="008A4E5B"/>
    <w:rsid w:val="008C694A"/>
    <w:rsid w:val="009408D2"/>
    <w:rsid w:val="00956162"/>
    <w:rsid w:val="009D6BD5"/>
    <w:rsid w:val="00A724BA"/>
    <w:rsid w:val="00A97D5E"/>
    <w:rsid w:val="00AA639F"/>
    <w:rsid w:val="00BE016D"/>
    <w:rsid w:val="00C7308E"/>
    <w:rsid w:val="00C833C3"/>
    <w:rsid w:val="00CB0E61"/>
    <w:rsid w:val="00D452E1"/>
    <w:rsid w:val="00D5640F"/>
    <w:rsid w:val="00E75C73"/>
    <w:rsid w:val="00EC5758"/>
    <w:rsid w:val="00EE04CF"/>
    <w:rsid w:val="00F12C0B"/>
    <w:rsid w:val="00F275E5"/>
    <w:rsid w:val="00F853F4"/>
    <w:rsid w:val="00FD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2C0B"/>
    <w:rPr>
      <w:rFonts w:ascii="Arial" w:hAnsi="Arial" w:cs="Arial"/>
      <w:sz w:val="20"/>
      <w:szCs w:val="20"/>
      <w:lang w:eastAsia="pl-PL"/>
    </w:rPr>
  </w:style>
  <w:style w:type="table" w:styleId="TableGrid">
    <w:name w:val="Table Grid"/>
    <w:basedOn w:val="TableNormal"/>
    <w:uiPriority w:val="99"/>
    <w:rsid w:val="007A348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A3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24</Words>
  <Characters>150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Projekt</cp:lastModifiedBy>
  <cp:revision>9</cp:revision>
  <cp:lastPrinted>2016-10-05T10:46:00Z</cp:lastPrinted>
  <dcterms:created xsi:type="dcterms:W3CDTF">2017-04-25T13:14:00Z</dcterms:created>
  <dcterms:modified xsi:type="dcterms:W3CDTF">2019-10-14T08:08:00Z</dcterms:modified>
</cp:coreProperties>
</file>