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CE5" w:rsidRPr="0031354F" w:rsidRDefault="00693CE5" w:rsidP="002547F7">
      <w:pPr>
        <w:spacing w:after="0"/>
        <w:jc w:val="right"/>
      </w:pPr>
      <w:r>
        <w:t>Załącznik 2</w:t>
      </w:r>
      <w:r w:rsidRPr="0031354F">
        <w:t xml:space="preserve"> – do Zapytania ofertowego</w:t>
      </w:r>
      <w:r>
        <w:t xml:space="preserve"> nr MOPR………………………………</w:t>
      </w:r>
    </w:p>
    <w:p w:rsidR="00693CE5" w:rsidRPr="0031354F" w:rsidRDefault="00693CE5" w:rsidP="0031354F">
      <w:pPr>
        <w:spacing w:after="0"/>
        <w:jc w:val="center"/>
        <w:rPr>
          <w:b/>
          <w:bCs/>
        </w:rPr>
      </w:pPr>
    </w:p>
    <w:p w:rsidR="00693CE5" w:rsidRPr="0031354F" w:rsidRDefault="00693CE5" w:rsidP="0031354F">
      <w:pPr>
        <w:spacing w:after="0"/>
        <w:jc w:val="center"/>
        <w:rPr>
          <w:b/>
          <w:bCs/>
        </w:rPr>
      </w:pPr>
      <w:r w:rsidRPr="0031354F">
        <w:rPr>
          <w:b/>
          <w:bCs/>
        </w:rPr>
        <w:t>FORMULARZ OFERTOWY</w:t>
      </w:r>
    </w:p>
    <w:p w:rsidR="00693CE5" w:rsidRDefault="00693CE5" w:rsidP="0031354F">
      <w:pPr>
        <w:spacing w:after="0"/>
        <w:ind w:left="5664" w:firstLine="708"/>
      </w:pPr>
    </w:p>
    <w:p w:rsidR="00693CE5" w:rsidRPr="0031354F" w:rsidRDefault="00693CE5" w:rsidP="0031354F">
      <w:pPr>
        <w:spacing w:after="0"/>
        <w:ind w:left="5664" w:firstLine="708"/>
      </w:pPr>
      <w:r w:rsidRPr="0031354F">
        <w:t>……….…………………………..</w:t>
      </w:r>
    </w:p>
    <w:p w:rsidR="00693CE5" w:rsidRPr="0031354F" w:rsidRDefault="00693CE5" w:rsidP="0031354F">
      <w:pPr>
        <w:spacing w:after="0"/>
        <w:ind w:left="6372"/>
      </w:pPr>
      <w:r w:rsidRPr="0031354F">
        <w:t xml:space="preserve">   /miejscowość i data/</w:t>
      </w:r>
    </w:p>
    <w:p w:rsidR="00693CE5" w:rsidRPr="0031354F" w:rsidRDefault="00693CE5" w:rsidP="0031354F">
      <w:pPr>
        <w:spacing w:after="0"/>
        <w:rPr>
          <w:b/>
          <w:bCs/>
        </w:rPr>
      </w:pPr>
      <w:r w:rsidRPr="0031354F">
        <w:rPr>
          <w:b/>
          <w:bCs/>
        </w:rPr>
        <w:t>WYKONAWCA:</w:t>
      </w:r>
    </w:p>
    <w:p w:rsidR="00693CE5" w:rsidRPr="0031354F" w:rsidRDefault="00693CE5" w:rsidP="0031354F">
      <w:pPr>
        <w:spacing w:after="0"/>
      </w:pPr>
      <w:r w:rsidRPr="0031354F">
        <w:t>Imię i nazwisko Wykonawcy: …………………………</w:t>
      </w:r>
    </w:p>
    <w:p w:rsidR="00693CE5" w:rsidRPr="0031354F" w:rsidRDefault="00693CE5" w:rsidP="0031354F">
      <w:pPr>
        <w:spacing w:after="0"/>
      </w:pPr>
      <w:r w:rsidRPr="0031354F">
        <w:t>Adres: ……………………</w:t>
      </w:r>
      <w:r>
        <w:t>..................................</w:t>
      </w:r>
      <w:r w:rsidRPr="0031354F">
        <w:t>……</w:t>
      </w:r>
    </w:p>
    <w:p w:rsidR="00693CE5" w:rsidRPr="0031354F" w:rsidRDefault="00693CE5" w:rsidP="0031354F">
      <w:pPr>
        <w:spacing w:after="0"/>
      </w:pPr>
      <w:r w:rsidRPr="0031354F">
        <w:t>Tel. kontaktowy: ……………</w:t>
      </w:r>
      <w:r>
        <w:t>..................</w:t>
      </w:r>
      <w:r w:rsidRPr="0031354F">
        <w:t>……………</w:t>
      </w:r>
    </w:p>
    <w:p w:rsidR="00693CE5" w:rsidRPr="0031354F" w:rsidRDefault="00693CE5" w:rsidP="0031354F">
      <w:pPr>
        <w:spacing w:after="0"/>
      </w:pPr>
      <w:r w:rsidRPr="0031354F">
        <w:t>e-mail: ………………</w:t>
      </w:r>
      <w:r>
        <w:t>..................................</w:t>
      </w:r>
      <w:r w:rsidRPr="0031354F">
        <w:t>…………</w:t>
      </w:r>
    </w:p>
    <w:p w:rsidR="00693CE5" w:rsidRPr="0031354F" w:rsidRDefault="00693CE5" w:rsidP="0031354F">
      <w:pPr>
        <w:spacing w:after="0"/>
        <w:ind w:left="4956" w:firstLine="708"/>
        <w:jc w:val="right"/>
        <w:rPr>
          <w:b/>
          <w:bCs/>
        </w:rPr>
      </w:pPr>
      <w:r w:rsidRPr="0031354F">
        <w:rPr>
          <w:b/>
          <w:bCs/>
        </w:rPr>
        <w:t>ZAMAWIAJĄCY:</w:t>
      </w:r>
    </w:p>
    <w:p w:rsidR="00693CE5" w:rsidRPr="0031354F" w:rsidRDefault="00693CE5" w:rsidP="0031354F">
      <w:pPr>
        <w:spacing w:after="0"/>
        <w:ind w:firstLine="708"/>
        <w:jc w:val="right"/>
      </w:pPr>
      <w:r>
        <w:t xml:space="preserve">Miejski  Ośrodek Pomocy Rodzinie we Włocławku </w:t>
      </w:r>
    </w:p>
    <w:p w:rsidR="00693CE5" w:rsidRDefault="00693CE5" w:rsidP="0031354F">
      <w:pPr>
        <w:spacing w:after="0"/>
        <w:jc w:val="right"/>
      </w:pPr>
      <w:r>
        <w:t>ul. Ogniowa 8/10</w:t>
      </w:r>
      <w:r w:rsidRPr="0031354F">
        <w:t>, 87-800 Włocławek</w:t>
      </w:r>
    </w:p>
    <w:p w:rsidR="00693CE5" w:rsidRPr="0031354F" w:rsidRDefault="00693CE5" w:rsidP="0031354F">
      <w:pPr>
        <w:spacing w:after="0"/>
        <w:jc w:val="right"/>
      </w:pPr>
    </w:p>
    <w:p w:rsidR="00693CE5" w:rsidRDefault="00693CE5" w:rsidP="0031354F">
      <w:pPr>
        <w:spacing w:after="0"/>
        <w:jc w:val="both"/>
      </w:pPr>
      <w:r w:rsidRPr="0031354F">
        <w:t xml:space="preserve">Odpowiadając na Zapytanie Ofertowe nr </w:t>
      </w:r>
      <w:r>
        <w:t>MOPR………….</w:t>
      </w:r>
      <w:r w:rsidRPr="0031354F">
        <w:t xml:space="preserve"> </w:t>
      </w:r>
      <w:r>
        <w:t>na z</w:t>
      </w:r>
      <w:r w:rsidRPr="002547F7">
        <w:t>akup</w:t>
      </w:r>
      <w:r>
        <w:t>, dostawę</w:t>
      </w:r>
      <w:r w:rsidRPr="002547F7">
        <w:t xml:space="preserve"> oraz montaż mebli i krzeseł </w:t>
      </w:r>
      <w:r>
        <w:t xml:space="preserve">na potrzeby realizacji </w:t>
      </w:r>
      <w:r w:rsidRPr="0031354F">
        <w:t>projektu pt.: „</w:t>
      </w:r>
      <w:r>
        <w:t>Rodzina w Centrum 2</w:t>
      </w:r>
      <w:r w:rsidRPr="0031354F">
        <w:t>” współfinansowanego ze środków Unii Europejskiej w ramach Europejskiego Funduszu Społecznego, zgodnie z wymaganiami określo</w:t>
      </w:r>
      <w:r>
        <w:t>nymi w Zapytaniu oświadczamy, iż:</w:t>
      </w:r>
    </w:p>
    <w:p w:rsidR="00693CE5" w:rsidRDefault="00693CE5" w:rsidP="0031354F">
      <w:pPr>
        <w:spacing w:after="0"/>
        <w:jc w:val="both"/>
      </w:pPr>
    </w:p>
    <w:p w:rsidR="00693CE5" w:rsidRPr="0031354F" w:rsidRDefault="00693CE5" w:rsidP="004D41D0">
      <w:pPr>
        <w:pStyle w:val="ListParagraph"/>
        <w:numPr>
          <w:ilvl w:val="0"/>
          <w:numId w:val="14"/>
        </w:numPr>
        <w:spacing w:after="0"/>
      </w:pPr>
      <w:r>
        <w:t>Oferujemy</w:t>
      </w:r>
      <w:r w:rsidRPr="0031354F">
        <w:t xml:space="preserve"> wy</w:t>
      </w:r>
      <w:r>
        <w:t xml:space="preserve">konanie przedmiotu zamówienia w pełnym </w:t>
      </w:r>
      <w:r w:rsidRPr="0031354F">
        <w:t>zakresie rzeczowym, zgodnie z wymogami opisu przedmiotu zamówienia: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3"/>
        <w:gridCol w:w="1575"/>
        <w:gridCol w:w="1027"/>
        <w:gridCol w:w="709"/>
        <w:gridCol w:w="1276"/>
        <w:gridCol w:w="1241"/>
        <w:gridCol w:w="1480"/>
        <w:gridCol w:w="1497"/>
      </w:tblGrid>
      <w:tr w:rsidR="00693CE5" w:rsidRPr="00494E3F">
        <w:trPr>
          <w:trHeight w:val="9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 xml:space="preserve">Nazwa </w:t>
            </w:r>
            <w:r w:rsidRPr="00494E3F">
              <w:rPr>
                <w:i/>
                <w:iCs/>
                <w:sz w:val="20"/>
                <w:szCs w:val="20"/>
                <w:lang w:eastAsia="pl-PL"/>
              </w:rPr>
              <w:t>(zgodnie z opisem przedmiotu zamówienia)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Wartość netto                      (4x5)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 xml:space="preserve">Wartość podatku VAT </w:t>
            </w:r>
            <w:r>
              <w:rPr>
                <w:sz w:val="20"/>
                <w:szCs w:val="20"/>
                <w:lang w:eastAsia="pl-PL"/>
              </w:rPr>
              <w:t xml:space="preserve">                            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Wartość brutto         (6+7)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center"/>
              <w:rPr>
                <w:sz w:val="16"/>
                <w:szCs w:val="16"/>
                <w:lang w:eastAsia="pl-PL"/>
              </w:rPr>
            </w:pPr>
            <w:r w:rsidRPr="00494E3F">
              <w:rPr>
                <w:sz w:val="16"/>
                <w:szCs w:val="16"/>
                <w:lang w:eastAsia="pl-PL"/>
              </w:rPr>
              <w:t>8.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Kontener na kółkach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6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Szafa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Krzesło obrotowe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Krzesło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Stolik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Sofa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Fotel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Pufa z wypełnieniem duże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575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Pufa z wypełnieniem małe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  <w:r w:rsidRPr="00494E3F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575" w:type="dxa"/>
          </w:tcPr>
          <w:p w:rsidR="00693CE5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Stół ogrodowy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575" w:type="dxa"/>
          </w:tcPr>
          <w:p w:rsidR="00693CE5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Krzesło ogrodowe</w:t>
            </w:r>
          </w:p>
        </w:tc>
        <w:tc>
          <w:tcPr>
            <w:tcW w:w="1027" w:type="dxa"/>
          </w:tcPr>
          <w:p w:rsidR="00693CE5" w:rsidRPr="00494E3F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693CE5" w:rsidRPr="00494E3F">
        <w:trPr>
          <w:trHeight w:val="300"/>
        </w:trPr>
        <w:tc>
          <w:tcPr>
            <w:tcW w:w="483" w:type="dxa"/>
          </w:tcPr>
          <w:p w:rsidR="00693CE5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575" w:type="dxa"/>
          </w:tcPr>
          <w:p w:rsidR="00693CE5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Parasol ogrodowy</w:t>
            </w:r>
          </w:p>
        </w:tc>
        <w:tc>
          <w:tcPr>
            <w:tcW w:w="1027" w:type="dxa"/>
          </w:tcPr>
          <w:p w:rsidR="00693CE5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9" w:type="dxa"/>
          </w:tcPr>
          <w:p w:rsidR="00693CE5" w:rsidRDefault="00693CE5" w:rsidP="00494E3F">
            <w:pPr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693CE5" w:rsidRPr="00494E3F">
        <w:trPr>
          <w:trHeight w:val="420"/>
        </w:trPr>
        <w:tc>
          <w:tcPr>
            <w:tcW w:w="5070" w:type="dxa"/>
            <w:gridSpan w:val="5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494E3F">
              <w:rPr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241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494E3F">
              <w:rPr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494E3F">
              <w:rPr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</w:tcPr>
          <w:p w:rsidR="00693CE5" w:rsidRPr="00494E3F" w:rsidRDefault="00693CE5" w:rsidP="00494E3F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  <w:lang w:eastAsia="pl-PL"/>
              </w:rPr>
            </w:pPr>
            <w:r w:rsidRPr="00494E3F">
              <w:rPr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693CE5" w:rsidRDefault="00693CE5" w:rsidP="002547F7">
      <w:pPr>
        <w:spacing w:after="0"/>
        <w:rPr>
          <w:lang w:eastAsia="pl-PL"/>
        </w:rPr>
      </w:pPr>
    </w:p>
    <w:p w:rsidR="00693CE5" w:rsidRPr="002547F7" w:rsidRDefault="00693CE5" w:rsidP="002547F7">
      <w:pPr>
        <w:spacing w:after="0"/>
        <w:rPr>
          <w:lang w:eastAsia="pl-PL"/>
        </w:rPr>
      </w:pPr>
      <w:r>
        <w:rPr>
          <w:lang w:eastAsia="pl-PL"/>
        </w:rPr>
        <w:t xml:space="preserve">Wartość zamówienia brutto </w:t>
      </w:r>
      <w:r w:rsidRPr="002547F7">
        <w:rPr>
          <w:lang w:eastAsia="pl-PL"/>
        </w:rPr>
        <w:t>:____________________________________________________</w:t>
      </w:r>
      <w:r>
        <w:rPr>
          <w:lang w:eastAsia="pl-PL"/>
        </w:rPr>
        <w:t>______</w:t>
      </w:r>
    </w:p>
    <w:p w:rsidR="00693CE5" w:rsidRDefault="00693CE5" w:rsidP="002547F7">
      <w:pPr>
        <w:spacing w:after="0"/>
        <w:rPr>
          <w:lang w:eastAsia="pl-PL"/>
        </w:rPr>
      </w:pPr>
    </w:p>
    <w:p w:rsidR="00693CE5" w:rsidRDefault="00693CE5" w:rsidP="002547F7">
      <w:pPr>
        <w:spacing w:after="0"/>
        <w:rPr>
          <w:lang w:eastAsia="pl-PL"/>
        </w:rPr>
      </w:pPr>
      <w:r w:rsidRPr="002547F7">
        <w:rPr>
          <w:lang w:eastAsia="pl-PL"/>
        </w:rPr>
        <w:t xml:space="preserve">Wartość </w:t>
      </w:r>
      <w:r>
        <w:rPr>
          <w:lang w:eastAsia="pl-PL"/>
        </w:rPr>
        <w:t>zamówienia brutto</w:t>
      </w:r>
      <w:r w:rsidRPr="002547F7">
        <w:rPr>
          <w:lang w:eastAsia="pl-PL"/>
        </w:rPr>
        <w:t xml:space="preserve"> słownie: ___________________________________________________</w:t>
      </w:r>
      <w:r>
        <w:rPr>
          <w:lang w:eastAsia="pl-PL"/>
        </w:rPr>
        <w:t>_</w:t>
      </w:r>
    </w:p>
    <w:p w:rsidR="00693CE5" w:rsidRPr="002547F7" w:rsidRDefault="00693CE5" w:rsidP="00B54544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lang w:eastAsia="pl-PL"/>
        </w:rPr>
      </w:pPr>
      <w:r w:rsidRPr="002547F7">
        <w:rPr>
          <w:lang w:eastAsia="pl-PL"/>
        </w:rPr>
        <w:t>Gwarantujemy wykonanie przedmiotu zamówienia w ……………………………* dni od dnia podpisania umowy, przy zachowaniu cen jednostkowych na poszczególne usługi określone w formularzu cenowym.</w:t>
      </w:r>
    </w:p>
    <w:p w:rsidR="00693CE5" w:rsidRDefault="00693CE5" w:rsidP="002547F7">
      <w:pPr>
        <w:spacing w:after="0" w:line="240" w:lineRule="auto"/>
        <w:ind w:left="360"/>
        <w:jc w:val="both"/>
        <w:rPr>
          <w:i/>
          <w:iCs/>
          <w:sz w:val="20"/>
          <w:szCs w:val="20"/>
          <w:lang w:eastAsia="pl-PL"/>
        </w:rPr>
      </w:pPr>
    </w:p>
    <w:p w:rsidR="00693CE5" w:rsidRPr="002547F7" w:rsidRDefault="00693CE5" w:rsidP="002547F7">
      <w:pPr>
        <w:spacing w:after="0" w:line="240" w:lineRule="auto"/>
        <w:ind w:left="360"/>
        <w:jc w:val="both"/>
        <w:rPr>
          <w:i/>
          <w:iCs/>
          <w:sz w:val="18"/>
          <w:szCs w:val="18"/>
          <w:lang w:eastAsia="pl-PL"/>
        </w:rPr>
      </w:pPr>
      <w:r w:rsidRPr="002547F7">
        <w:rPr>
          <w:i/>
          <w:iCs/>
          <w:sz w:val="18"/>
          <w:szCs w:val="18"/>
          <w:lang w:eastAsia="pl-PL"/>
        </w:rPr>
        <w:t>* termin realizacji zamówienia w dniach, licząc od dnia podpisania umowy, stanowić będzie kryterium poza</w:t>
      </w:r>
      <w:r>
        <w:rPr>
          <w:i/>
          <w:iCs/>
          <w:sz w:val="18"/>
          <w:szCs w:val="18"/>
          <w:lang w:eastAsia="pl-PL"/>
        </w:rPr>
        <w:t xml:space="preserve"> </w:t>
      </w:r>
      <w:r w:rsidRPr="002547F7">
        <w:rPr>
          <w:i/>
          <w:iCs/>
          <w:sz w:val="18"/>
          <w:szCs w:val="18"/>
          <w:lang w:eastAsia="pl-PL"/>
        </w:rPr>
        <w:t>cenowe oceny ofert</w:t>
      </w:r>
    </w:p>
    <w:p w:rsidR="00693CE5" w:rsidRPr="0031354F" w:rsidRDefault="00693CE5" w:rsidP="0031354F">
      <w:pPr>
        <w:spacing w:after="0"/>
        <w:rPr>
          <w:b/>
          <w:bCs/>
        </w:rPr>
      </w:pPr>
    </w:p>
    <w:p w:rsidR="00693CE5" w:rsidRDefault="00693CE5" w:rsidP="00B54544">
      <w:pPr>
        <w:pStyle w:val="ListParagraph"/>
        <w:numPr>
          <w:ilvl w:val="0"/>
          <w:numId w:val="14"/>
        </w:numPr>
        <w:spacing w:after="0"/>
        <w:jc w:val="both"/>
      </w:pPr>
      <w:r w:rsidRPr="0031354F">
        <w:t>Oświadczam</w:t>
      </w:r>
      <w:r>
        <w:t>y</w:t>
      </w:r>
      <w:r w:rsidRPr="0031354F">
        <w:t xml:space="preserve">, że </w:t>
      </w:r>
      <w:r>
        <w:t xml:space="preserve">znana mi jest treść Zapytania Ofertowego i nie wnoszę do niego zastrzeżeń oraz przyjmuję warunki w nim zawarte. </w:t>
      </w:r>
    </w:p>
    <w:p w:rsidR="00693CE5" w:rsidRDefault="00693CE5" w:rsidP="002547F7">
      <w:pPr>
        <w:spacing w:after="0"/>
        <w:jc w:val="both"/>
      </w:pPr>
    </w:p>
    <w:p w:rsidR="00693CE5" w:rsidRPr="0031354F" w:rsidRDefault="00693CE5" w:rsidP="00B54544">
      <w:pPr>
        <w:pStyle w:val="ListParagraph"/>
        <w:numPr>
          <w:ilvl w:val="0"/>
          <w:numId w:val="14"/>
        </w:numPr>
        <w:spacing w:after="0"/>
        <w:jc w:val="both"/>
      </w:pPr>
      <w:r>
        <w:t>Oświadczamy, że zapoznaliśmy się z postanowieniami  zawartymi w projekcie umowy i </w:t>
      </w:r>
      <w:bookmarkStart w:id="0" w:name="_GoBack"/>
      <w:bookmarkEnd w:id="0"/>
      <w:r>
        <w:t xml:space="preserve">zobowiązujemy się, w przypadku wyboru naszej oferty jako najkorzystniejszej do zawarcia umowy w miejscu i terminie wskazanym przez Zamawiającego. </w:t>
      </w:r>
    </w:p>
    <w:p w:rsidR="00693CE5" w:rsidRPr="0031354F" w:rsidRDefault="00693CE5" w:rsidP="0031354F">
      <w:pPr>
        <w:pStyle w:val="ListParagraph"/>
        <w:spacing w:after="0"/>
      </w:pPr>
    </w:p>
    <w:p w:rsidR="00693CE5" w:rsidRPr="0031354F" w:rsidRDefault="00693CE5" w:rsidP="0031354F">
      <w:pPr>
        <w:pStyle w:val="ListParagraph"/>
        <w:spacing w:after="0"/>
      </w:pPr>
    </w:p>
    <w:p w:rsidR="00693CE5" w:rsidRDefault="00693CE5" w:rsidP="0031354F">
      <w:pPr>
        <w:spacing w:after="0"/>
      </w:pPr>
      <w:r w:rsidRPr="0031354F">
        <w:t xml:space="preserve">                                                 </w:t>
      </w:r>
    </w:p>
    <w:p w:rsidR="00693CE5" w:rsidRDefault="00693CE5" w:rsidP="002547F7">
      <w:pPr>
        <w:spacing w:after="0"/>
        <w:jc w:val="both"/>
        <w:rPr>
          <w:b/>
          <w:bCs/>
        </w:rPr>
      </w:pPr>
      <w:r w:rsidRPr="003C6825">
        <w:rPr>
          <w:b/>
          <w:bCs/>
        </w:rPr>
        <w:t xml:space="preserve">Do oferty należy dołączyć </w:t>
      </w:r>
      <w:r>
        <w:rPr>
          <w:b/>
          <w:bCs/>
        </w:rPr>
        <w:t xml:space="preserve">wymagane treścią Zapytania ofertowego  </w:t>
      </w:r>
      <w:r w:rsidRPr="002547F7">
        <w:rPr>
          <w:b/>
          <w:bCs/>
        </w:rPr>
        <w:t>dokumenty.</w:t>
      </w:r>
    </w:p>
    <w:p w:rsidR="00693CE5" w:rsidRDefault="00693CE5" w:rsidP="002547F7">
      <w:pPr>
        <w:spacing w:after="0"/>
        <w:jc w:val="both"/>
        <w:rPr>
          <w:b/>
          <w:bCs/>
        </w:rPr>
      </w:pPr>
    </w:p>
    <w:p w:rsidR="00693CE5" w:rsidRDefault="00693CE5" w:rsidP="002547F7">
      <w:pPr>
        <w:spacing w:after="0"/>
        <w:jc w:val="both"/>
        <w:rPr>
          <w:b/>
          <w:bCs/>
        </w:rPr>
      </w:pPr>
    </w:p>
    <w:p w:rsidR="00693CE5" w:rsidRDefault="00693CE5" w:rsidP="002547F7">
      <w:pPr>
        <w:spacing w:after="0"/>
        <w:jc w:val="both"/>
        <w:rPr>
          <w:b/>
          <w:bCs/>
        </w:rPr>
      </w:pPr>
    </w:p>
    <w:p w:rsidR="00693CE5" w:rsidRDefault="00693CE5" w:rsidP="002547F7">
      <w:pPr>
        <w:spacing w:after="0"/>
        <w:jc w:val="both"/>
        <w:rPr>
          <w:b/>
          <w:bCs/>
        </w:rPr>
      </w:pPr>
    </w:p>
    <w:p w:rsidR="00693CE5" w:rsidRDefault="00693CE5" w:rsidP="002547F7">
      <w:pPr>
        <w:spacing w:after="0"/>
        <w:jc w:val="both"/>
        <w:rPr>
          <w:b/>
          <w:bCs/>
        </w:rPr>
      </w:pPr>
    </w:p>
    <w:p w:rsidR="00693CE5" w:rsidRPr="003C6825" w:rsidRDefault="00693CE5" w:rsidP="002547F7">
      <w:pPr>
        <w:spacing w:after="0"/>
        <w:jc w:val="both"/>
        <w:rPr>
          <w:b/>
          <w:bCs/>
        </w:rPr>
      </w:pPr>
    </w:p>
    <w:p w:rsidR="00693CE5" w:rsidRPr="0031354F" w:rsidRDefault="00693CE5" w:rsidP="0031354F">
      <w:pPr>
        <w:spacing w:after="0"/>
      </w:pPr>
      <w:r>
        <w:t xml:space="preserve">                                                                    </w:t>
      </w:r>
      <w:r>
        <w:tab/>
      </w:r>
      <w:r>
        <w:tab/>
      </w:r>
      <w:r>
        <w:tab/>
      </w:r>
      <w:r>
        <w:tab/>
        <w:t xml:space="preserve"> </w:t>
      </w:r>
      <w:r w:rsidRPr="0031354F">
        <w:t xml:space="preserve">    ……….......................……………………… </w:t>
      </w:r>
    </w:p>
    <w:p w:rsidR="00693CE5" w:rsidRPr="0031354F" w:rsidRDefault="00693CE5" w:rsidP="0031354F">
      <w:pPr>
        <w:spacing w:after="0"/>
      </w:pPr>
      <w:r w:rsidRPr="0031354F">
        <w:t xml:space="preserve">                                   </w:t>
      </w:r>
      <w:r>
        <w:t xml:space="preserve">                       </w:t>
      </w:r>
      <w:r w:rsidRPr="0031354F">
        <w:t xml:space="preserve">          </w:t>
      </w:r>
      <w:r>
        <w:tab/>
      </w:r>
      <w:r>
        <w:tab/>
      </w:r>
      <w:r>
        <w:tab/>
      </w:r>
      <w:r>
        <w:tab/>
      </w:r>
      <w:r w:rsidRPr="0031354F">
        <w:t xml:space="preserve">   </w:t>
      </w:r>
      <w:r>
        <w:t xml:space="preserve">      </w:t>
      </w:r>
      <w:r w:rsidRPr="0031354F">
        <w:t xml:space="preserve">  (</w:t>
      </w:r>
      <w:r>
        <w:t xml:space="preserve">Miejscowość </w:t>
      </w:r>
      <w:r w:rsidRPr="0031354F">
        <w:t>data</w:t>
      </w:r>
      <w:r>
        <w:t xml:space="preserve"> i</w:t>
      </w:r>
      <w:r w:rsidRPr="0031354F">
        <w:t xml:space="preserve"> podpis)</w:t>
      </w:r>
    </w:p>
    <w:p w:rsidR="00693CE5" w:rsidRDefault="00693CE5" w:rsidP="00A14E61">
      <w:pPr>
        <w:rPr>
          <w:sz w:val="18"/>
          <w:szCs w:val="18"/>
        </w:rPr>
      </w:pPr>
    </w:p>
    <w:p w:rsidR="00693CE5" w:rsidRDefault="00693CE5" w:rsidP="00A14E61">
      <w:pPr>
        <w:rPr>
          <w:sz w:val="18"/>
          <w:szCs w:val="18"/>
        </w:rPr>
      </w:pPr>
    </w:p>
    <w:p w:rsidR="00693CE5" w:rsidRDefault="00693CE5" w:rsidP="00A14E61">
      <w:pPr>
        <w:rPr>
          <w:sz w:val="18"/>
          <w:szCs w:val="18"/>
        </w:rPr>
      </w:pPr>
    </w:p>
    <w:p w:rsidR="00693CE5" w:rsidRDefault="00693CE5" w:rsidP="00A14E61">
      <w:pPr>
        <w:rPr>
          <w:sz w:val="18"/>
          <w:szCs w:val="18"/>
        </w:rPr>
      </w:pPr>
    </w:p>
    <w:p w:rsidR="00693CE5" w:rsidRDefault="00693CE5" w:rsidP="00A14E61">
      <w:pPr>
        <w:rPr>
          <w:sz w:val="18"/>
          <w:szCs w:val="18"/>
        </w:rPr>
      </w:pPr>
    </w:p>
    <w:p w:rsidR="00693CE5" w:rsidRDefault="00693CE5" w:rsidP="00A14E61">
      <w:pPr>
        <w:rPr>
          <w:sz w:val="18"/>
          <w:szCs w:val="18"/>
        </w:rPr>
      </w:pPr>
    </w:p>
    <w:p w:rsidR="00693CE5" w:rsidRDefault="00693CE5" w:rsidP="00A14E61">
      <w:pPr>
        <w:rPr>
          <w:sz w:val="18"/>
          <w:szCs w:val="18"/>
        </w:rPr>
      </w:pPr>
    </w:p>
    <w:p w:rsidR="00693CE5" w:rsidRDefault="00693CE5" w:rsidP="00A14E61">
      <w:pPr>
        <w:rPr>
          <w:sz w:val="18"/>
          <w:szCs w:val="18"/>
        </w:rPr>
      </w:pPr>
    </w:p>
    <w:p w:rsidR="00693CE5" w:rsidRPr="0031354F" w:rsidRDefault="00693CE5" w:rsidP="0031354F">
      <w:pPr>
        <w:spacing w:after="0"/>
        <w:rPr>
          <w:b/>
          <w:bCs/>
        </w:rPr>
      </w:pPr>
    </w:p>
    <w:sectPr w:rsidR="00693CE5" w:rsidRPr="0031354F" w:rsidSect="00E165B7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CE5" w:rsidRDefault="00693CE5">
      <w:pPr>
        <w:spacing w:after="0" w:line="240" w:lineRule="auto"/>
      </w:pPr>
      <w:r>
        <w:separator/>
      </w:r>
    </w:p>
  </w:endnote>
  <w:endnote w:type="continuationSeparator" w:id="0">
    <w:p w:rsidR="00693CE5" w:rsidRDefault="00693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CE5" w:rsidRDefault="00693CE5">
      <w:pPr>
        <w:spacing w:after="0" w:line="240" w:lineRule="auto"/>
      </w:pPr>
      <w:r>
        <w:separator/>
      </w:r>
    </w:p>
  </w:footnote>
  <w:footnote w:type="continuationSeparator" w:id="0">
    <w:p w:rsidR="00693CE5" w:rsidRDefault="00693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CE5" w:rsidRDefault="00693CE5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45.5pt;height:57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7A1254"/>
    <w:multiLevelType w:val="hybridMultilevel"/>
    <w:tmpl w:val="EE2CA5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B74"/>
    <w:multiLevelType w:val="hybridMultilevel"/>
    <w:tmpl w:val="796EF56C"/>
    <w:lvl w:ilvl="0" w:tplc="3DB0D3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A74A7"/>
    <w:multiLevelType w:val="hybridMultilevel"/>
    <w:tmpl w:val="305C9E46"/>
    <w:lvl w:ilvl="0" w:tplc="EF2AC8A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F01343"/>
    <w:multiLevelType w:val="hybridMultilevel"/>
    <w:tmpl w:val="5A6C570E"/>
    <w:lvl w:ilvl="0" w:tplc="C756BE3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AA58F1"/>
    <w:multiLevelType w:val="hybridMultilevel"/>
    <w:tmpl w:val="78443610"/>
    <w:lvl w:ilvl="0" w:tplc="9A9A7A4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8185260"/>
    <w:multiLevelType w:val="hybridMultilevel"/>
    <w:tmpl w:val="007003D6"/>
    <w:lvl w:ilvl="0" w:tplc="F1922E8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C8B7CCC"/>
    <w:multiLevelType w:val="hybridMultilevel"/>
    <w:tmpl w:val="876E0E36"/>
    <w:lvl w:ilvl="0" w:tplc="E2821B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887262"/>
    <w:multiLevelType w:val="hybridMultilevel"/>
    <w:tmpl w:val="25C07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3B6E51"/>
    <w:multiLevelType w:val="hybridMultilevel"/>
    <w:tmpl w:val="AD0C1172"/>
    <w:lvl w:ilvl="0" w:tplc="9E18A0CE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>
    <w:nsid w:val="6CED1496"/>
    <w:multiLevelType w:val="hybridMultilevel"/>
    <w:tmpl w:val="E9E224B4"/>
    <w:lvl w:ilvl="0" w:tplc="A80C579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3A01FE1"/>
    <w:multiLevelType w:val="hybridMultilevel"/>
    <w:tmpl w:val="EE7A53C6"/>
    <w:lvl w:ilvl="0" w:tplc="D8721866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F55309B"/>
    <w:multiLevelType w:val="hybridMultilevel"/>
    <w:tmpl w:val="EA20906C"/>
    <w:lvl w:ilvl="0" w:tplc="B592489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9"/>
  </w:num>
  <w:num w:numId="6">
    <w:abstractNumId w:val="13"/>
  </w:num>
  <w:num w:numId="7">
    <w:abstractNumId w:val="8"/>
  </w:num>
  <w:num w:numId="8">
    <w:abstractNumId w:val="6"/>
  </w:num>
  <w:num w:numId="9">
    <w:abstractNumId w:val="15"/>
  </w:num>
  <w:num w:numId="10">
    <w:abstractNumId w:val="12"/>
  </w:num>
  <w:num w:numId="11">
    <w:abstractNumId w:val="11"/>
  </w:num>
  <w:num w:numId="12">
    <w:abstractNumId w:val="14"/>
  </w:num>
  <w:num w:numId="13">
    <w:abstractNumId w:val="2"/>
  </w:num>
  <w:num w:numId="14">
    <w:abstractNumId w:val="3"/>
  </w:num>
  <w:num w:numId="15">
    <w:abstractNumId w:val="7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7F92"/>
    <w:rsid w:val="000B0DA6"/>
    <w:rsid w:val="000E6B4A"/>
    <w:rsid w:val="00110887"/>
    <w:rsid w:val="00115895"/>
    <w:rsid w:val="00187BE3"/>
    <w:rsid w:val="001C24B3"/>
    <w:rsid w:val="001F3BA1"/>
    <w:rsid w:val="002313AF"/>
    <w:rsid w:val="002547F7"/>
    <w:rsid w:val="0026635E"/>
    <w:rsid w:val="00285B22"/>
    <w:rsid w:val="0031354F"/>
    <w:rsid w:val="00371661"/>
    <w:rsid w:val="00380804"/>
    <w:rsid w:val="0039052E"/>
    <w:rsid w:val="003C2F58"/>
    <w:rsid w:val="003C6825"/>
    <w:rsid w:val="003E7FDE"/>
    <w:rsid w:val="0044330A"/>
    <w:rsid w:val="00462B21"/>
    <w:rsid w:val="0047418C"/>
    <w:rsid w:val="00494E3F"/>
    <w:rsid w:val="004D1DBD"/>
    <w:rsid w:val="004D31B7"/>
    <w:rsid w:val="004D41D0"/>
    <w:rsid w:val="0055029C"/>
    <w:rsid w:val="005639B1"/>
    <w:rsid w:val="0058798F"/>
    <w:rsid w:val="005C7CF4"/>
    <w:rsid w:val="00605614"/>
    <w:rsid w:val="0062378F"/>
    <w:rsid w:val="00677837"/>
    <w:rsid w:val="00693CE5"/>
    <w:rsid w:val="006B3110"/>
    <w:rsid w:val="00762A8E"/>
    <w:rsid w:val="00780E38"/>
    <w:rsid w:val="0078314A"/>
    <w:rsid w:val="00857E6C"/>
    <w:rsid w:val="00865829"/>
    <w:rsid w:val="00896176"/>
    <w:rsid w:val="008B6C2A"/>
    <w:rsid w:val="008F27E5"/>
    <w:rsid w:val="009628A8"/>
    <w:rsid w:val="009819CB"/>
    <w:rsid w:val="009A3290"/>
    <w:rsid w:val="00A14E61"/>
    <w:rsid w:val="00A30A1D"/>
    <w:rsid w:val="00A32E9B"/>
    <w:rsid w:val="00A37E73"/>
    <w:rsid w:val="00A449C2"/>
    <w:rsid w:val="00A47734"/>
    <w:rsid w:val="00A55EDF"/>
    <w:rsid w:val="00AD6FC8"/>
    <w:rsid w:val="00AF548E"/>
    <w:rsid w:val="00B15E9F"/>
    <w:rsid w:val="00B26C49"/>
    <w:rsid w:val="00B30EA9"/>
    <w:rsid w:val="00B54544"/>
    <w:rsid w:val="00B54DEF"/>
    <w:rsid w:val="00D1620F"/>
    <w:rsid w:val="00D57D82"/>
    <w:rsid w:val="00D76368"/>
    <w:rsid w:val="00DB6BD8"/>
    <w:rsid w:val="00E165B7"/>
    <w:rsid w:val="00E51E2D"/>
    <w:rsid w:val="00E60517"/>
    <w:rsid w:val="00E61EE7"/>
    <w:rsid w:val="00EB1E0C"/>
    <w:rsid w:val="00EF2BE8"/>
    <w:rsid w:val="00F04E0C"/>
    <w:rsid w:val="00F42E66"/>
    <w:rsid w:val="00F81779"/>
    <w:rsid w:val="00F81C3A"/>
    <w:rsid w:val="00FA7ECD"/>
    <w:rsid w:val="00FD7C23"/>
    <w:rsid w:val="00FE3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517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Times New Roman"/>
      <w:b/>
      <w:bCs/>
      <w:kern w:val="1"/>
      <w:sz w:val="28"/>
      <w:szCs w:val="28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32E9B"/>
    <w:rPr>
      <w:rFonts w:ascii="Times New Roman" w:eastAsia="SimSun" w:hAnsi="Times New Roman" w:cs="Times New Roman"/>
      <w:b/>
      <w:bCs/>
      <w:kern w:val="1"/>
      <w:sz w:val="28"/>
      <w:szCs w:val="28"/>
      <w:lang w:eastAsia="hi-IN" w:bidi="hi-IN"/>
    </w:rPr>
  </w:style>
  <w:style w:type="paragraph" w:styleId="NoSpacing">
    <w:name w:val="No Spacing"/>
    <w:uiPriority w:val="99"/>
    <w:qFormat/>
    <w:rsid w:val="00A32E9B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A32E9B"/>
    <w:pPr>
      <w:ind w:left="720"/>
    </w:pPr>
  </w:style>
  <w:style w:type="character" w:styleId="Hyperlink">
    <w:name w:val="Hyperlink"/>
    <w:basedOn w:val="DefaultParagraphFont"/>
    <w:uiPriority w:val="99"/>
    <w:rsid w:val="00A32E9B"/>
    <w:rPr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32E9B"/>
  </w:style>
  <w:style w:type="paragraph" w:styleId="Footer">
    <w:name w:val="footer"/>
    <w:basedOn w:val="Normal"/>
    <w:link w:val="Foot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32E9B"/>
  </w:style>
  <w:style w:type="paragraph" w:styleId="BalloonText">
    <w:name w:val="Balloon Text"/>
    <w:basedOn w:val="Normal"/>
    <w:link w:val="BalloonTextChar"/>
    <w:uiPriority w:val="99"/>
    <w:semiHidden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2E9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A32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32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32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32E9B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32E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32E9B"/>
    <w:rPr>
      <w:vertAlign w:val="superscript"/>
    </w:rPr>
  </w:style>
  <w:style w:type="paragraph" w:styleId="BodyText">
    <w:name w:val="Body Text"/>
    <w:basedOn w:val="Normal"/>
    <w:link w:val="BodyTextChar"/>
    <w:uiPriority w:val="99"/>
    <w:semiHidden/>
    <w:rsid w:val="00A32E9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32E9B"/>
  </w:style>
  <w:style w:type="table" w:styleId="TableGrid">
    <w:name w:val="Table Grid"/>
    <w:basedOn w:val="TableNormal"/>
    <w:uiPriority w:val="99"/>
    <w:rsid w:val="002547F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34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</Pages>
  <Words>388</Words>
  <Characters>2332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</dc:creator>
  <cp:keywords/>
  <dc:description/>
  <cp:lastModifiedBy>Projekt</cp:lastModifiedBy>
  <cp:revision>18</cp:revision>
  <cp:lastPrinted>2016-10-24T20:44:00Z</cp:lastPrinted>
  <dcterms:created xsi:type="dcterms:W3CDTF">2016-12-06T11:58:00Z</dcterms:created>
  <dcterms:modified xsi:type="dcterms:W3CDTF">2019-06-21T06:21:00Z</dcterms:modified>
</cp:coreProperties>
</file>