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38C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92338C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92338C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92338C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92338C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26.75pt;height:58.5pt;visibility:visible;mso-position-horizontal-relative:char;mso-position-vertical-relative:line">
            <v:imagedata r:id="rId7" o:title=""/>
          </v:shape>
        </w:pict>
      </w:r>
    </w:p>
    <w:p w:rsidR="0092338C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92338C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92338C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92338C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</w:p>
    <w:p w:rsidR="0092338C" w:rsidRPr="00E902D2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>
        <w:rPr>
          <w:b/>
          <w:bCs/>
          <w:color w:val="808080"/>
          <w:sz w:val="21"/>
          <w:szCs w:val="21"/>
        </w:rPr>
        <w:t>2</w:t>
      </w:r>
    </w:p>
    <w:p w:rsidR="0092338C" w:rsidRPr="004C423B" w:rsidRDefault="0092338C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</w:p>
    <w:p w:rsidR="0092338C" w:rsidRPr="004C423B" w:rsidRDefault="0092338C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92338C" w:rsidRPr="004C423B" w:rsidRDefault="0092338C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92338C" w:rsidRPr="004C423B" w:rsidRDefault="0092338C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92338C" w:rsidRPr="004C423B" w:rsidRDefault="0092338C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92338C" w:rsidRPr="004C423B" w:rsidRDefault="0092338C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92338C" w:rsidRPr="004C423B" w:rsidRDefault="0092338C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92338C" w:rsidRPr="004C423B" w:rsidRDefault="0092338C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92338C" w:rsidRPr="004C423B" w:rsidRDefault="0092338C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92338C" w:rsidRPr="004C423B" w:rsidRDefault="0092338C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92338C" w:rsidRPr="004C423B" w:rsidRDefault="0092338C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92338C" w:rsidRPr="004C423B" w:rsidRDefault="0092338C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KRS/CEiDG)</w:t>
      </w:r>
    </w:p>
    <w:p w:rsidR="0092338C" w:rsidRPr="004C423B" w:rsidRDefault="0092338C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92338C" w:rsidRPr="004C423B" w:rsidRDefault="0092338C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92338C" w:rsidRPr="004C423B" w:rsidRDefault="0092338C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92338C" w:rsidRPr="004C423B" w:rsidRDefault="0092338C" w:rsidP="00097317">
      <w:pPr>
        <w:rPr>
          <w:rFonts w:ascii="Times New Roman" w:hAnsi="Times New Roman" w:cs="Times New Roman"/>
        </w:rPr>
      </w:pPr>
    </w:p>
    <w:p w:rsidR="0092338C" w:rsidRPr="004C423B" w:rsidRDefault="0092338C" w:rsidP="00097317">
      <w:pPr>
        <w:rPr>
          <w:rFonts w:ascii="Times New Roman" w:hAnsi="Times New Roman" w:cs="Times New Roman"/>
        </w:rPr>
      </w:pPr>
    </w:p>
    <w:p w:rsidR="0092338C" w:rsidRPr="004C423B" w:rsidRDefault="0092338C" w:rsidP="00097317">
      <w:pPr>
        <w:rPr>
          <w:rFonts w:ascii="Times New Roman" w:hAnsi="Times New Roman" w:cs="Times New Roman"/>
        </w:rPr>
      </w:pPr>
    </w:p>
    <w:p w:rsidR="0092338C" w:rsidRPr="00556852" w:rsidRDefault="0092338C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92338C" w:rsidRPr="00556852" w:rsidRDefault="0092338C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92338C" w:rsidRPr="00556852" w:rsidRDefault="0092338C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338C" w:rsidRDefault="0092338C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>w ramach projektu „Rodzina w Centrum 2” w ramach Osi Priorytetowej 9 Solidarne społeczeństwo, Działania 9.3 Rozwój usług zdrowotnych i społecznych, Poddziałania 9.3.2 Rozwój usł</w:t>
      </w:r>
      <w:bookmarkStart w:id="0" w:name="_GoBack"/>
      <w:bookmarkEnd w:id="0"/>
      <w:r w:rsidRPr="00556852">
        <w:rPr>
          <w:rFonts w:ascii="Times New Roman" w:hAnsi="Times New Roman" w:cs="Times New Roman"/>
          <w:sz w:val="24"/>
          <w:szCs w:val="24"/>
        </w:rPr>
        <w:t xml:space="preserve">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2338C" w:rsidRPr="00556852" w:rsidRDefault="0092338C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338C" w:rsidRPr="00556852" w:rsidRDefault="0092338C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92338C" w:rsidRPr="00556852" w:rsidRDefault="0092338C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38C" w:rsidRPr="00556852" w:rsidRDefault="0092338C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</w:t>
      </w:r>
      <w:r>
        <w:rPr>
          <w:rFonts w:ascii="Times New Roman" w:hAnsi="Times New Roman" w:cs="Times New Roman"/>
          <w:sz w:val="24"/>
          <w:szCs w:val="24"/>
        </w:rPr>
        <w:t>rzez zamawiającego w Rozdziale I</w:t>
      </w:r>
      <w:r w:rsidRPr="00556852">
        <w:rPr>
          <w:rFonts w:ascii="Times New Roman" w:hAnsi="Times New Roman" w:cs="Times New Roman"/>
          <w:sz w:val="24"/>
          <w:szCs w:val="24"/>
        </w:rPr>
        <w:t>II Zapytania ofertowego następująco:</w:t>
      </w:r>
    </w:p>
    <w:p w:rsidR="0092338C" w:rsidRPr="00556852" w:rsidRDefault="0092338C" w:rsidP="007261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38C" w:rsidRPr="00556852" w:rsidRDefault="0092338C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38C" w:rsidRPr="00556852" w:rsidRDefault="0092338C" w:rsidP="004C42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92338C" w:rsidRPr="00556852" w:rsidRDefault="0092338C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92338C" w:rsidRPr="00556852" w:rsidRDefault="0092338C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 późn. zm.);</w:t>
      </w:r>
    </w:p>
    <w:p w:rsidR="0092338C" w:rsidRPr="00556852" w:rsidRDefault="0092338C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92338C" w:rsidRPr="00556852" w:rsidRDefault="0092338C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92338C" w:rsidRPr="00556852" w:rsidRDefault="0092338C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92338C" w:rsidRPr="00556852" w:rsidRDefault="0092338C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92338C" w:rsidRPr="00556852" w:rsidRDefault="0092338C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3) organizacja pozarządowa lub podmiot, o którym mowa w art. 3 ust. 3 pkt 1 ustawy z dnia 24 kwietnia 2003 r. o działalności pożytku publicznego i o wolontariacie (Dz. U. z 2016 r. poz. 239, z późn. zm.);</w:t>
      </w:r>
    </w:p>
    <w:p w:rsidR="0092338C" w:rsidRPr="00556852" w:rsidRDefault="0092338C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92338C" w:rsidRPr="00556852" w:rsidRDefault="0092338C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92338C" w:rsidRPr="00556852" w:rsidRDefault="0092338C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b)                 spółdzielnie, których celem jest zatrudnienie tj. spółdzielnie pracy, inwalidów i niewidomych, działające w oparciu o ustawę z dnia 16 września 1982 r. - Prawo spółdzielcze (Dz. U. z 2016 r. poz. 21, z późn. zm.);</w:t>
      </w:r>
    </w:p>
    <w:p w:rsidR="0092338C" w:rsidRDefault="0092338C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92338C" w:rsidRPr="00556852" w:rsidRDefault="0092338C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92338C" w:rsidRDefault="0092338C" w:rsidP="00C70F43">
      <w:pPr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w zakresie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prac remontowych </w:t>
      </w:r>
    </w:p>
    <w:p w:rsidR="0092338C" w:rsidRDefault="0092338C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odpowiadających swoim rodzajem pracom stanowiącym przedmiot zamówienia – w  </w:t>
      </w:r>
    </w:p>
    <w:p w:rsidR="0092338C" w:rsidRDefault="0092338C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104ED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okresie ostatniego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04ED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roku przed upływem terminu składania ofert należycie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92338C" w:rsidRDefault="0092338C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104ED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wykonał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em </w:t>
      </w:r>
      <w:r w:rsidRPr="00104EDE">
        <w:rPr>
          <w:rFonts w:ascii="Times New Roman" w:hAnsi="Times New Roman" w:cs="Times New Roman"/>
          <w:sz w:val="24"/>
          <w:szCs w:val="24"/>
          <w:lang w:eastAsia="pl-PL"/>
        </w:rPr>
        <w:t xml:space="preserve">min. </w:t>
      </w:r>
      <w:r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Pr="00104EDE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roboty budowlane odpowiadające przedmiotowi Zamówienia tj. </w:t>
      </w:r>
    </w:p>
    <w:p w:rsidR="0092338C" w:rsidRDefault="0092338C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wykonałem prace polegające na wykonaniu robót budowlanych – obejmujących  </w:t>
      </w:r>
    </w:p>
    <w:p w:rsidR="0092338C" w:rsidRPr="007D3FE2" w:rsidRDefault="0092338C" w:rsidP="00A80CF0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dostawę płytek, demontaż starych i położenie nowych płytek oraz wykładziny PCV.</w:t>
      </w:r>
    </w:p>
    <w:p w:rsidR="0092338C" w:rsidRPr="00556852" w:rsidRDefault="0092338C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92338C" w:rsidRPr="00556852" w:rsidRDefault="0092338C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92338C" w:rsidRPr="00556852" w:rsidRDefault="0092338C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EB47D9">
      <w:pPr>
        <w:pStyle w:val="NormalWeb"/>
        <w:spacing w:line="360" w:lineRule="auto"/>
        <w:ind w:firstLine="567"/>
        <w:jc w:val="both"/>
        <w:rPr>
          <w:sz w:val="22"/>
          <w:szCs w:val="22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92338C" w:rsidRPr="004C423B" w:rsidRDefault="0092338C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92338C" w:rsidRPr="004F6034" w:rsidRDefault="0092338C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92338C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38C" w:rsidRDefault="0092338C" w:rsidP="00BE40C7">
      <w:pPr>
        <w:spacing w:after="0" w:line="240" w:lineRule="auto"/>
      </w:pPr>
      <w:r>
        <w:separator/>
      </w:r>
    </w:p>
  </w:endnote>
  <w:endnote w:type="continuationSeparator" w:id="0">
    <w:p w:rsidR="0092338C" w:rsidRDefault="0092338C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38C" w:rsidRDefault="0092338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38C" w:rsidRDefault="0092338C" w:rsidP="00BE40C7">
      <w:pPr>
        <w:spacing w:after="0" w:line="240" w:lineRule="auto"/>
      </w:pPr>
      <w:r>
        <w:separator/>
      </w:r>
    </w:p>
  </w:footnote>
  <w:footnote w:type="continuationSeparator" w:id="0">
    <w:p w:rsidR="0092338C" w:rsidRDefault="0092338C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317"/>
    <w:rsid w:val="00025C8D"/>
    <w:rsid w:val="0007412C"/>
    <w:rsid w:val="00097317"/>
    <w:rsid w:val="000B6153"/>
    <w:rsid w:val="000B64B1"/>
    <w:rsid w:val="000D0DBB"/>
    <w:rsid w:val="000F13F0"/>
    <w:rsid w:val="00104EDE"/>
    <w:rsid w:val="001765D3"/>
    <w:rsid w:val="001C6945"/>
    <w:rsid w:val="00203936"/>
    <w:rsid w:val="0020395D"/>
    <w:rsid w:val="002D4E7D"/>
    <w:rsid w:val="0033004C"/>
    <w:rsid w:val="00344B65"/>
    <w:rsid w:val="00395BE1"/>
    <w:rsid w:val="003C09D7"/>
    <w:rsid w:val="004845F1"/>
    <w:rsid w:val="004C0789"/>
    <w:rsid w:val="004C423B"/>
    <w:rsid w:val="004F6034"/>
    <w:rsid w:val="005166CB"/>
    <w:rsid w:val="00524043"/>
    <w:rsid w:val="00556852"/>
    <w:rsid w:val="00585695"/>
    <w:rsid w:val="00593DA9"/>
    <w:rsid w:val="005D5468"/>
    <w:rsid w:val="0061171C"/>
    <w:rsid w:val="00640653"/>
    <w:rsid w:val="00672D2F"/>
    <w:rsid w:val="006A034C"/>
    <w:rsid w:val="006B2514"/>
    <w:rsid w:val="00726109"/>
    <w:rsid w:val="007351C1"/>
    <w:rsid w:val="00747816"/>
    <w:rsid w:val="007B64D9"/>
    <w:rsid w:val="007C308B"/>
    <w:rsid w:val="007D3FE2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2338C"/>
    <w:rsid w:val="00933FA9"/>
    <w:rsid w:val="009838BB"/>
    <w:rsid w:val="009B47E5"/>
    <w:rsid w:val="009F757B"/>
    <w:rsid w:val="00A22AFE"/>
    <w:rsid w:val="00A72E5B"/>
    <w:rsid w:val="00A80CF0"/>
    <w:rsid w:val="00A82E1B"/>
    <w:rsid w:val="00AF2A8C"/>
    <w:rsid w:val="00B22BA2"/>
    <w:rsid w:val="00B858B4"/>
    <w:rsid w:val="00BE40C7"/>
    <w:rsid w:val="00C70F43"/>
    <w:rsid w:val="00CB4A74"/>
    <w:rsid w:val="00CC4A3D"/>
    <w:rsid w:val="00CF102B"/>
    <w:rsid w:val="00D01565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5EE1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D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27CA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B47D9"/>
    <w:rPr>
      <w:sz w:val="20"/>
      <w:szCs w:val="20"/>
    </w:rPr>
  </w:style>
  <w:style w:type="paragraph" w:styleId="NormalWeb">
    <w:name w:val="Normal (Web)"/>
    <w:basedOn w:val="Normal"/>
    <w:uiPriority w:val="99"/>
    <w:rsid w:val="00EB47D9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86</TotalTime>
  <Pages>4</Pages>
  <Words>593</Words>
  <Characters>3561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Projekt</cp:lastModifiedBy>
  <cp:revision>27</cp:revision>
  <cp:lastPrinted>2018-06-08T12:09:00Z</cp:lastPrinted>
  <dcterms:created xsi:type="dcterms:W3CDTF">2017-02-19T15:35:00Z</dcterms:created>
  <dcterms:modified xsi:type="dcterms:W3CDTF">2019-05-13T08:33:00Z</dcterms:modified>
</cp:coreProperties>
</file>