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0A51" w:rsidRPr="00EC3C99" w:rsidRDefault="00990A51">
      <w:pPr>
        <w:rPr>
          <w:lang w:eastAsia="pl-PL"/>
        </w:rPr>
      </w:pPr>
      <w:r>
        <w:rPr>
          <w:rFonts w:ascii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             </w:t>
      </w:r>
      <w:r>
        <w:rPr>
          <w:lang w:eastAsia="pl-PL"/>
        </w:rPr>
        <w:t>Załącznik nr 3</w:t>
      </w:r>
      <w:r w:rsidRPr="00EC3C99">
        <w:rPr>
          <w:lang w:eastAsia="pl-PL"/>
        </w:rPr>
        <w:t xml:space="preserve"> </w:t>
      </w:r>
    </w:p>
    <w:p w:rsidR="00990A51" w:rsidRDefault="00990A51">
      <w:pPr>
        <w:rPr>
          <w:rFonts w:ascii="Times New Roman" w:hAnsi="Times New Roman" w:cs="Times New Roman"/>
          <w:sz w:val="20"/>
          <w:szCs w:val="20"/>
          <w:lang w:eastAsia="pl-PL"/>
        </w:rPr>
      </w:pPr>
      <w:r>
        <w:rPr>
          <w:noProof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7" o:spid="_x0000_s1026" type="#_x0000_t75" style="position:absolute;margin-left:6.15pt;margin-top:-4.7pt;width:453.6pt;height:62.25pt;z-index:251658240;visibility:visible">
            <v:imagedata r:id="rId4" o:title=""/>
            <w10:wrap type="square"/>
          </v:shape>
        </w:pict>
      </w:r>
      <w:r>
        <w:rPr>
          <w:rFonts w:ascii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</w:t>
      </w:r>
    </w:p>
    <w:p w:rsidR="00990A51" w:rsidRDefault="00990A51">
      <w:pPr>
        <w:rPr>
          <w:rFonts w:ascii="Times New Roman" w:hAnsi="Times New Roman" w:cs="Times New Roman"/>
          <w:sz w:val="20"/>
          <w:szCs w:val="20"/>
          <w:lang w:eastAsia="pl-PL"/>
        </w:rPr>
      </w:pPr>
    </w:p>
    <w:p w:rsidR="00990A51" w:rsidRPr="002C330A" w:rsidRDefault="00990A51">
      <w:pPr>
        <w:rPr>
          <w:rFonts w:ascii="Times New Roman" w:hAnsi="Times New Roman" w:cs="Times New Roman"/>
          <w:sz w:val="32"/>
          <w:szCs w:val="32"/>
          <w:lang w:eastAsia="pl-PL"/>
        </w:rPr>
      </w:pPr>
    </w:p>
    <w:p w:rsidR="00990A51" w:rsidRPr="002C330A" w:rsidRDefault="00990A51" w:rsidP="002C330A">
      <w:pPr>
        <w:rPr>
          <w:rFonts w:ascii="Times New Roman" w:hAnsi="Times New Roman" w:cs="Times New Roman"/>
          <w:b/>
          <w:bCs/>
          <w:sz w:val="32"/>
          <w:szCs w:val="32"/>
          <w:lang w:eastAsia="pl-PL"/>
        </w:rPr>
      </w:pPr>
      <w:r w:rsidRPr="002C330A">
        <w:rPr>
          <w:rFonts w:ascii="Times New Roman" w:hAnsi="Times New Roman" w:cs="Times New Roman"/>
          <w:b/>
          <w:bCs/>
          <w:sz w:val="32"/>
          <w:szCs w:val="32"/>
          <w:lang w:eastAsia="pl-PL"/>
        </w:rPr>
        <w:t xml:space="preserve">                   </w:t>
      </w:r>
      <w:r>
        <w:rPr>
          <w:rFonts w:ascii="Times New Roman" w:hAnsi="Times New Roman" w:cs="Times New Roman"/>
          <w:b/>
          <w:bCs/>
          <w:sz w:val="32"/>
          <w:szCs w:val="32"/>
          <w:lang w:eastAsia="pl-PL"/>
        </w:rPr>
        <w:t xml:space="preserve">    Umowa nr MOPR.WS.WR.081………….</w:t>
      </w:r>
    </w:p>
    <w:p w:rsidR="00990A51" w:rsidRDefault="00990A51">
      <w:pPr>
        <w:rPr>
          <w:rFonts w:ascii="Times New Roman" w:hAnsi="Times New Roman" w:cs="Times New Roman"/>
          <w:sz w:val="20"/>
          <w:szCs w:val="20"/>
          <w:lang w:eastAsia="pl-PL"/>
        </w:rPr>
      </w:pPr>
    </w:p>
    <w:p w:rsidR="00990A51" w:rsidRDefault="00990A51">
      <w:pPr>
        <w:rPr>
          <w:rFonts w:ascii="Times New Roman" w:hAnsi="Times New Roman" w:cs="Times New Roman"/>
          <w:sz w:val="20"/>
          <w:szCs w:val="20"/>
          <w:lang w:eastAsia="pl-PL"/>
        </w:rPr>
      </w:pPr>
    </w:p>
    <w:p w:rsidR="00990A51" w:rsidRDefault="00990A51" w:rsidP="008A5E38">
      <w:pPr>
        <w:jc w:val="both"/>
      </w:pPr>
      <w:r>
        <w:t xml:space="preserve">Zawarta w </w:t>
      </w:r>
      <w:r w:rsidRPr="009F449B">
        <w:rPr>
          <w:color w:val="000000"/>
        </w:rPr>
        <w:t xml:space="preserve">dniu </w:t>
      </w:r>
      <w:r>
        <w:rPr>
          <w:color w:val="000000"/>
        </w:rPr>
        <w:t>………………………..</w:t>
      </w:r>
      <w:r>
        <w:t xml:space="preserve"> we Włocławku pomiędzy:</w:t>
      </w:r>
    </w:p>
    <w:p w:rsidR="00990A51" w:rsidRDefault="00990A51" w:rsidP="008A5E38">
      <w:pPr>
        <w:jc w:val="both"/>
        <w:rPr>
          <w:b/>
          <w:bCs/>
        </w:rPr>
      </w:pPr>
      <w:r>
        <w:rPr>
          <w:b/>
          <w:bCs/>
        </w:rPr>
        <w:t>Gminą Miasto Włocławek- Miejskim Ośrodkiem Pomocy Rodzinie, ul. Ogniowa 8/10, 87-800 Włocławek, NIP 888-19-63-351,</w:t>
      </w:r>
    </w:p>
    <w:p w:rsidR="00990A51" w:rsidRDefault="00990A51" w:rsidP="008A5E38">
      <w:pPr>
        <w:jc w:val="both"/>
        <w:rPr>
          <w:b/>
          <w:bCs/>
        </w:rPr>
      </w:pPr>
      <w:r>
        <w:rPr>
          <w:b/>
          <w:bCs/>
        </w:rPr>
        <w:t xml:space="preserve">reprezentowanym przez dyrektora – Pana Piotra Grudzińskiego, </w:t>
      </w:r>
    </w:p>
    <w:p w:rsidR="00990A51" w:rsidRPr="00893979" w:rsidRDefault="00990A51" w:rsidP="008A5E38">
      <w:pPr>
        <w:jc w:val="both"/>
        <w:rPr>
          <w:b/>
          <w:bCs/>
        </w:rPr>
      </w:pPr>
      <w:r>
        <w:t xml:space="preserve">zwanym w dalszej części </w:t>
      </w:r>
      <w:r w:rsidRPr="00205226">
        <w:rPr>
          <w:u w:val="single"/>
        </w:rPr>
        <w:t>Zleceniodawcą,</w:t>
      </w:r>
    </w:p>
    <w:p w:rsidR="00990A51" w:rsidRPr="008A5E38" w:rsidRDefault="00990A51" w:rsidP="008A5E38">
      <w:pPr>
        <w:jc w:val="both"/>
      </w:pPr>
      <w:r w:rsidRPr="0012410F">
        <w:t xml:space="preserve">a </w:t>
      </w:r>
      <w:r>
        <w:rPr>
          <w:b/>
          <w:bCs/>
        </w:rPr>
        <w:t>…………………………….</w:t>
      </w:r>
      <w:r w:rsidRPr="0012410F">
        <w:rPr>
          <w:b/>
          <w:bCs/>
        </w:rPr>
        <w:t>.</w:t>
      </w:r>
      <w:r w:rsidRPr="0012410F">
        <w:t xml:space="preserve"> z siedzibą </w:t>
      </w:r>
      <w:r>
        <w:rPr>
          <w:b/>
          <w:bCs/>
        </w:rPr>
        <w:t>……………………………..</w:t>
      </w:r>
      <w:r w:rsidRPr="008D4BA4">
        <w:rPr>
          <w:rStyle w:val="xbe"/>
          <w:b/>
          <w:bCs/>
        </w:rPr>
        <w:t>, 87-800 Włocławek</w:t>
      </w:r>
      <w:r>
        <w:rPr>
          <w:b/>
          <w:bCs/>
        </w:rPr>
        <w:t xml:space="preserve">, NIP </w:t>
      </w:r>
      <w:r>
        <w:rPr>
          <w:rStyle w:val="st"/>
          <w:b/>
          <w:bCs/>
        </w:rPr>
        <w:t>………………………….</w:t>
      </w:r>
      <w:r w:rsidRPr="0012410F">
        <w:rPr>
          <w:b/>
          <w:bCs/>
        </w:rPr>
        <w:t xml:space="preserve"> reprezentowaną przez </w:t>
      </w:r>
      <w:r>
        <w:rPr>
          <w:b/>
          <w:bCs/>
        </w:rPr>
        <w:t>…………………………………..</w:t>
      </w:r>
      <w:r w:rsidRPr="0012410F">
        <w:rPr>
          <w:b/>
          <w:bCs/>
        </w:rPr>
        <w:t xml:space="preserve"> </w:t>
      </w:r>
      <w:r>
        <w:rPr>
          <w:b/>
          <w:bCs/>
        </w:rPr>
        <w:t>…………………………</w:t>
      </w:r>
      <w:r w:rsidRPr="0012410F">
        <w:rPr>
          <w:b/>
          <w:bCs/>
        </w:rPr>
        <w:t xml:space="preserve"> </w:t>
      </w:r>
      <w:r w:rsidRPr="0012410F">
        <w:t xml:space="preserve">zwanym w dalszej części Umowy </w:t>
      </w:r>
      <w:r w:rsidRPr="0012410F">
        <w:rPr>
          <w:b/>
          <w:bCs/>
        </w:rPr>
        <w:t>Zleceniobiorcą</w:t>
      </w:r>
      <w:r w:rsidRPr="0012410F">
        <w:t>.</w:t>
      </w:r>
    </w:p>
    <w:p w:rsidR="00990A51" w:rsidRDefault="00990A51" w:rsidP="008A5E38">
      <w:pPr>
        <w:jc w:val="center"/>
        <w:rPr>
          <w:b/>
          <w:bCs/>
        </w:rPr>
      </w:pPr>
      <w:r w:rsidRPr="00205226">
        <w:rPr>
          <w:b/>
          <w:bCs/>
        </w:rPr>
        <w:t>§</w:t>
      </w:r>
      <w:r>
        <w:rPr>
          <w:b/>
          <w:bCs/>
        </w:rPr>
        <w:t xml:space="preserve"> 1</w:t>
      </w:r>
    </w:p>
    <w:p w:rsidR="00990A51" w:rsidRDefault="00990A51" w:rsidP="008A5E38">
      <w:pPr>
        <w:jc w:val="both"/>
        <w:rPr>
          <w:color w:val="000000"/>
        </w:rPr>
      </w:pPr>
      <w:r>
        <w:t xml:space="preserve">1. Zleceniobiorca zobowiązuje się na zlecenie Zleceniodawcy przeprowadzić Kurs Języka Angielskiego – </w:t>
      </w:r>
      <w:r w:rsidRPr="009F449B">
        <w:rPr>
          <w:color w:val="000000"/>
        </w:rPr>
        <w:t>lekcje indywidualne</w:t>
      </w:r>
      <w:r>
        <w:rPr>
          <w:color w:val="000000"/>
        </w:rPr>
        <w:t xml:space="preserve"> dla 10 osób</w:t>
      </w:r>
      <w:bookmarkStart w:id="0" w:name="_GoBack"/>
      <w:bookmarkEnd w:id="0"/>
      <w:r>
        <w:rPr>
          <w:color w:val="000000"/>
        </w:rPr>
        <w:t xml:space="preserve"> imiennie wskazanych przez Zleceniodawcę.</w:t>
      </w:r>
    </w:p>
    <w:p w:rsidR="00990A51" w:rsidRDefault="00990A51" w:rsidP="008A5E38">
      <w:pPr>
        <w:jc w:val="both"/>
        <w:rPr>
          <w:color w:val="000000"/>
        </w:rPr>
      </w:pPr>
      <w:r>
        <w:rPr>
          <w:color w:val="000000"/>
        </w:rPr>
        <w:t>2. Kurs obejmuje 16 godzin zegarowych dla każdego z uczestników kursu.</w:t>
      </w:r>
    </w:p>
    <w:p w:rsidR="00990A51" w:rsidRDefault="00990A51" w:rsidP="008A5E38">
      <w:pPr>
        <w:jc w:val="both"/>
        <w:rPr>
          <w:color w:val="000000"/>
        </w:rPr>
      </w:pPr>
      <w:r>
        <w:rPr>
          <w:color w:val="000000"/>
        </w:rPr>
        <w:t>3. Zleceniobiorca oświadcza, że kurs zostanie przeprowadzony przez osoby legitymujące się odpowiednimi uprawnieniami i kwalifikacjami, zgodnie z programem opracowanym przez Zleceniobiorcę.</w:t>
      </w:r>
    </w:p>
    <w:p w:rsidR="00990A51" w:rsidRDefault="00990A51" w:rsidP="008A5E38">
      <w:pPr>
        <w:jc w:val="both"/>
        <w:rPr>
          <w:color w:val="000000"/>
        </w:rPr>
      </w:pPr>
      <w:r>
        <w:rPr>
          <w:color w:val="000000"/>
        </w:rPr>
        <w:t xml:space="preserve">4. Zleceniobiorca zobowiązuje się do prowadzenia dla każdego z uczestników dziennika kursu wraz z listą obecności. </w:t>
      </w:r>
    </w:p>
    <w:p w:rsidR="00990A51" w:rsidRPr="009F449B" w:rsidRDefault="00990A51" w:rsidP="008A5E38">
      <w:pPr>
        <w:jc w:val="both"/>
        <w:rPr>
          <w:b/>
          <w:bCs/>
          <w:color w:val="000000"/>
        </w:rPr>
      </w:pPr>
      <w:r>
        <w:rPr>
          <w:color w:val="000000"/>
        </w:rPr>
        <w:t xml:space="preserve">5. Zleceniobiorca zobowiązuje się do informowania Zleceniodawcy o każdym przypadku nie rozpoczęcia nauki, jej przerwania lub nie przystąpienia przez uczestnika do egzaminu końcowego, gdy taki jest przeprowadzany. </w:t>
      </w:r>
    </w:p>
    <w:p w:rsidR="00990A51" w:rsidRPr="009F449B" w:rsidRDefault="00990A51" w:rsidP="008A5E38">
      <w:pPr>
        <w:jc w:val="center"/>
        <w:rPr>
          <w:b/>
          <w:bCs/>
          <w:color w:val="000000"/>
        </w:rPr>
      </w:pPr>
      <w:r w:rsidRPr="009F449B">
        <w:rPr>
          <w:b/>
          <w:bCs/>
          <w:color w:val="000000"/>
        </w:rPr>
        <w:t>§</w:t>
      </w:r>
      <w:r>
        <w:rPr>
          <w:b/>
          <w:bCs/>
          <w:color w:val="000000"/>
        </w:rPr>
        <w:t xml:space="preserve"> </w:t>
      </w:r>
      <w:r w:rsidRPr="009F449B">
        <w:rPr>
          <w:b/>
          <w:bCs/>
          <w:color w:val="000000"/>
        </w:rPr>
        <w:t>2</w:t>
      </w:r>
    </w:p>
    <w:p w:rsidR="00990A51" w:rsidRDefault="00990A51" w:rsidP="008A5E38">
      <w:pPr>
        <w:jc w:val="both"/>
        <w:rPr>
          <w:color w:val="000000"/>
        </w:rPr>
      </w:pPr>
      <w:r>
        <w:rPr>
          <w:color w:val="000000"/>
        </w:rPr>
        <w:t>1. Zleceniobiorca zobowiązuje się wykonać zlecenie w terminie od …………………... do …………………………</w:t>
      </w:r>
    </w:p>
    <w:p w:rsidR="00990A51" w:rsidRPr="009F449B" w:rsidRDefault="00990A51" w:rsidP="008A5E38">
      <w:pPr>
        <w:jc w:val="both"/>
        <w:rPr>
          <w:color w:val="000000"/>
        </w:rPr>
      </w:pPr>
      <w:r>
        <w:rPr>
          <w:color w:val="000000"/>
        </w:rPr>
        <w:t>2. Terminy i godziny poszczególnych lekcji w okresie wskazanym w ust. 1 Zleceniobiorca ustali bezpośrednio z uczestnikami kursów.</w:t>
      </w:r>
    </w:p>
    <w:p w:rsidR="00990A51" w:rsidRDefault="00990A51" w:rsidP="008A5E38">
      <w:pPr>
        <w:jc w:val="center"/>
        <w:rPr>
          <w:b/>
          <w:bCs/>
        </w:rPr>
      </w:pPr>
      <w:r w:rsidRPr="00205226">
        <w:rPr>
          <w:b/>
          <w:bCs/>
        </w:rPr>
        <w:t>§</w:t>
      </w:r>
      <w:r>
        <w:rPr>
          <w:b/>
          <w:bCs/>
        </w:rPr>
        <w:t xml:space="preserve"> 3</w:t>
      </w:r>
    </w:p>
    <w:p w:rsidR="00990A51" w:rsidRDefault="00990A51" w:rsidP="008A5E38">
      <w:pPr>
        <w:jc w:val="both"/>
      </w:pPr>
      <w:r>
        <w:t>1.Strony ustalają wynagrodzenie w wysokości ……………………………zł (słownie…………………… złotych) brutto za 1 godzinę zegarową kursu.</w:t>
      </w:r>
    </w:p>
    <w:p w:rsidR="00990A51" w:rsidRDefault="00990A51" w:rsidP="008A5E38">
      <w:pPr>
        <w:jc w:val="both"/>
      </w:pPr>
      <w:r>
        <w:t>2. Wynagrodzenie, stanowiące iloczyn stawki godzinowej oraz liczby godzin lekcyjnych zrealizowanego kursu płatne będzie raz w miesiącu na podstawie faktury wystawionej przez Zleceniobiorcę.</w:t>
      </w:r>
    </w:p>
    <w:p w:rsidR="00990A51" w:rsidRDefault="00990A51" w:rsidP="008A5E38">
      <w:pPr>
        <w:jc w:val="both"/>
      </w:pPr>
      <w:r>
        <w:t>3. Zleceniobiorca zobowiązuje się do potwierdzenia w treści  faktury liczby godzin wykonanego w danym miesiącu zlecenia.</w:t>
      </w:r>
    </w:p>
    <w:p w:rsidR="00990A51" w:rsidRDefault="00990A51" w:rsidP="008A5E38">
      <w:pPr>
        <w:jc w:val="both"/>
      </w:pPr>
      <w:r>
        <w:t xml:space="preserve">4. Wynagrodzenie płatne będzie przelewem na konto Zleceniobiorcy nr </w:t>
      </w:r>
      <w:r>
        <w:rPr>
          <w:b/>
          <w:bCs/>
        </w:rPr>
        <w:t>…………………………………….</w:t>
      </w:r>
      <w:r>
        <w:t xml:space="preserve">w terminie 30 dni od dnia otrzymania faktury.    </w:t>
      </w:r>
    </w:p>
    <w:p w:rsidR="00990A51" w:rsidRDefault="00990A51" w:rsidP="008A5E38">
      <w:pPr>
        <w:jc w:val="both"/>
        <w:rPr>
          <w:color w:val="000000"/>
        </w:rPr>
      </w:pPr>
      <w:r w:rsidRPr="008A5E38">
        <w:t xml:space="preserve">5. </w:t>
      </w:r>
      <w:r w:rsidRPr="008A5E38">
        <w:rPr>
          <w:color w:val="000000"/>
        </w:rPr>
        <w:t>Całkowity koszt zlecenia zostanie pokryty z projektu „Rodzina w Centrum</w:t>
      </w:r>
      <w:r>
        <w:rPr>
          <w:color w:val="000000"/>
        </w:rPr>
        <w:t xml:space="preserve"> 2</w:t>
      </w:r>
      <w:r w:rsidRPr="008A5E38">
        <w:rPr>
          <w:color w:val="000000"/>
        </w:rPr>
        <w:t>” współfinansowanego ze środków Europejskiego Funduszu Społecznego w ramach Regionalnego Programu Operacyjnego Województwa Kujawsko – Pomorskiego na lata 2014 – 2020, Oś priorytetowa 9 Solidarne społeczeństwo, Działanie 9.3 Rozwój usług zdrowotnych i społecznych, Poddziałanie 9.3.2 Rozwój usług społecznych</w:t>
      </w:r>
      <w:r>
        <w:rPr>
          <w:color w:val="000000"/>
        </w:rPr>
        <w:t xml:space="preserve">, stąd zapłata za fakturę wystawioną przez Zleceniobiorcę uzależniona jest od posiadania przez Zleceniodawcę środków z projektu. Termin zapłaty określony na fakturze ulega przedłużeniu o okres oczekiwania przez Zleceniodawcę na transzę środków finansowych z projektu i nie stanowi opóźnienia w zapłacie faktury. </w:t>
      </w:r>
    </w:p>
    <w:p w:rsidR="00990A51" w:rsidRDefault="00990A51" w:rsidP="008A5E38">
      <w:pPr>
        <w:jc w:val="both"/>
        <w:rPr>
          <w:color w:val="000000"/>
        </w:rPr>
      </w:pPr>
      <w:r>
        <w:rPr>
          <w:color w:val="000000"/>
        </w:rPr>
        <w:t>6. Faktury wystawione przez Zleceniobiorcę oprócz elementów określonych w ustawie o podatku od towarów i usług powinny zawierać dane identyfikacyjne Zleceniodawcy wg wzoru: Nabywca: Gmina Miasto Włocławek , ul. Zielony Rynek 11/13, 87-800 Włocławek, NIP 888-30-31-255; Odbiorca: Miejski Ośrodek Pomocy Rodzinie we Włocławku, ul. Ogniowa 8/10, 87-800 Włocławek.</w:t>
      </w:r>
    </w:p>
    <w:p w:rsidR="00990A51" w:rsidRPr="008A5E38" w:rsidRDefault="00990A51" w:rsidP="008A5E38">
      <w:pPr>
        <w:jc w:val="both"/>
      </w:pPr>
      <w:r>
        <w:rPr>
          <w:color w:val="000000"/>
        </w:rPr>
        <w:t>7. Płatnikiem faktury jest odbiorca nabywanej usługi.</w:t>
      </w:r>
    </w:p>
    <w:p w:rsidR="00990A51" w:rsidRDefault="00990A51" w:rsidP="008A5E38">
      <w:pPr>
        <w:jc w:val="center"/>
        <w:rPr>
          <w:b/>
          <w:bCs/>
        </w:rPr>
      </w:pPr>
      <w:r w:rsidRPr="00205226">
        <w:rPr>
          <w:b/>
          <w:bCs/>
        </w:rPr>
        <w:t>§</w:t>
      </w:r>
      <w:r>
        <w:rPr>
          <w:b/>
          <w:bCs/>
        </w:rPr>
        <w:t xml:space="preserve"> 4</w:t>
      </w:r>
    </w:p>
    <w:p w:rsidR="00990A51" w:rsidRDefault="00990A51" w:rsidP="008A5E38">
      <w:pPr>
        <w:jc w:val="both"/>
        <w:rPr>
          <w:color w:val="000000"/>
        </w:rPr>
      </w:pPr>
      <w:r>
        <w:rPr>
          <w:color w:val="000000"/>
        </w:rPr>
        <w:t>1. Umowa może zostać rozwiązana przez Zleceniodawcę bez wypowiedzenia w sytuacji nie wypełniania przez Zleceniobiorcę zobowiązań wskazanych w § 1 i 2 niniejszej umowy.</w:t>
      </w:r>
    </w:p>
    <w:p w:rsidR="00990A51" w:rsidRPr="00CF0557" w:rsidRDefault="00990A51" w:rsidP="008A5E38">
      <w:pPr>
        <w:jc w:val="both"/>
        <w:rPr>
          <w:b/>
          <w:bCs/>
        </w:rPr>
      </w:pPr>
      <w:r>
        <w:rPr>
          <w:color w:val="000000"/>
        </w:rPr>
        <w:t xml:space="preserve">2. W przypadku rozwiązania umowy bez wypowiedzenia Zleceniobiorcy przysługuje wynagrodzenie proporcjonalne do przeprowadzonych godzin kursu, w danym miesiącu. </w:t>
      </w:r>
    </w:p>
    <w:p w:rsidR="00990A51" w:rsidRDefault="00990A51" w:rsidP="008A5E38">
      <w:pPr>
        <w:jc w:val="center"/>
        <w:rPr>
          <w:b/>
          <w:bCs/>
        </w:rPr>
      </w:pPr>
    </w:p>
    <w:p w:rsidR="00990A51" w:rsidRDefault="00990A51" w:rsidP="008A5E38">
      <w:pPr>
        <w:jc w:val="center"/>
        <w:rPr>
          <w:b/>
          <w:bCs/>
        </w:rPr>
      </w:pPr>
      <w:r w:rsidRPr="00205226">
        <w:rPr>
          <w:b/>
          <w:bCs/>
        </w:rPr>
        <w:t>§</w:t>
      </w:r>
      <w:r>
        <w:rPr>
          <w:b/>
          <w:bCs/>
        </w:rPr>
        <w:t xml:space="preserve"> 5</w:t>
      </w:r>
    </w:p>
    <w:p w:rsidR="00990A51" w:rsidRPr="00E74663" w:rsidRDefault="00990A51" w:rsidP="008A5E38">
      <w:pPr>
        <w:autoSpaceDE w:val="0"/>
        <w:spacing w:after="0" w:line="360" w:lineRule="auto"/>
        <w:jc w:val="both"/>
        <w:rPr>
          <w:lang w:eastAsia="pl-PL"/>
        </w:rPr>
      </w:pPr>
      <w:r w:rsidRPr="00E74663">
        <w:rPr>
          <w:lang w:eastAsia="pl-PL"/>
        </w:rPr>
        <w:t xml:space="preserve">Strony zgodnie postanawiają, że wszelkie spory mogące wynikać przy realizacji niniejszej umowy będą rozstrzygały w wyniku negocjacji – polubownie, w przypadku braku porozumienia stron sądem właściwym do rozstrzygania sporów będzie sąd właściwy dla siedziby </w:t>
      </w:r>
      <w:r>
        <w:rPr>
          <w:lang w:eastAsia="pl-PL"/>
        </w:rPr>
        <w:t>Zleceniodawcy</w:t>
      </w:r>
      <w:r w:rsidRPr="00E74663">
        <w:rPr>
          <w:lang w:eastAsia="pl-PL"/>
        </w:rPr>
        <w:t>.</w:t>
      </w:r>
    </w:p>
    <w:p w:rsidR="00990A51" w:rsidRDefault="00990A51" w:rsidP="008A5E38">
      <w:pPr>
        <w:jc w:val="center"/>
        <w:rPr>
          <w:b/>
          <w:bCs/>
        </w:rPr>
      </w:pPr>
    </w:p>
    <w:p w:rsidR="00990A51" w:rsidRDefault="00990A51" w:rsidP="008A5E38">
      <w:pPr>
        <w:jc w:val="center"/>
        <w:rPr>
          <w:b/>
          <w:bCs/>
        </w:rPr>
      </w:pPr>
      <w:r w:rsidRPr="00205226">
        <w:rPr>
          <w:b/>
          <w:bCs/>
        </w:rPr>
        <w:t>§</w:t>
      </w:r>
      <w:r>
        <w:rPr>
          <w:b/>
          <w:bCs/>
        </w:rPr>
        <w:t xml:space="preserve"> 6</w:t>
      </w:r>
    </w:p>
    <w:p w:rsidR="00990A51" w:rsidRDefault="00990A51" w:rsidP="008A5E38">
      <w:r>
        <w:t>Wszelkie zmiany niniejszej umowy wymagają formy pisemnej, pod rygorem nieważności.</w:t>
      </w:r>
    </w:p>
    <w:p w:rsidR="00990A51" w:rsidRDefault="00990A51" w:rsidP="008A5E38">
      <w:pPr>
        <w:jc w:val="center"/>
        <w:rPr>
          <w:b/>
          <w:bCs/>
        </w:rPr>
      </w:pPr>
    </w:p>
    <w:p w:rsidR="00990A51" w:rsidRDefault="00990A51" w:rsidP="008A5E38">
      <w:pPr>
        <w:jc w:val="center"/>
        <w:rPr>
          <w:b/>
          <w:bCs/>
        </w:rPr>
      </w:pPr>
      <w:r w:rsidRPr="00205226">
        <w:rPr>
          <w:b/>
          <w:bCs/>
        </w:rPr>
        <w:t>§</w:t>
      </w:r>
      <w:r>
        <w:rPr>
          <w:b/>
          <w:bCs/>
        </w:rPr>
        <w:t>7</w:t>
      </w:r>
    </w:p>
    <w:p w:rsidR="00990A51" w:rsidRPr="00E56E86" w:rsidRDefault="00990A51" w:rsidP="00255111">
      <w:pPr>
        <w:pStyle w:val="NormalWeb"/>
        <w:jc w:val="both"/>
        <w:rPr>
          <w:color w:val="000000"/>
        </w:rPr>
      </w:pPr>
      <w:r>
        <w:rPr>
          <w:color w:val="000000"/>
          <w:sz w:val="24"/>
          <w:szCs w:val="24"/>
        </w:rPr>
        <w:t>1</w:t>
      </w:r>
      <w:r w:rsidRPr="00E56E86">
        <w:rPr>
          <w:color w:val="000000"/>
        </w:rPr>
        <w:t>.         Przy przetwarzaniu danych osobowych, w związku z realizacją przedmiotu umowy, o którym mowa w §1 ust.1, Wykonawca zobowiązuje się do przestrzegania zasad, zgodnie z zapisami zawartymi w rozporządzeniu Parlamentu Europejskiego i Rady (UE) 2016/679 z 27 kwietnia 2016 r. w sprawie ochr</w:t>
      </w:r>
      <w:r>
        <w:rPr>
          <w:color w:val="000000"/>
        </w:rPr>
        <w:t xml:space="preserve">ony osób fizycznych w związku  </w:t>
      </w:r>
      <w:r w:rsidRPr="00E56E86">
        <w:rPr>
          <w:color w:val="000000"/>
        </w:rPr>
        <w:t>z przetwarzaniem danych osobowych i w sprawie swobodnego przepływu takich danych; zwanym dalej RODO oraz w krajowych przepisach dotyczących ochrony danych osobowych. </w:t>
      </w:r>
    </w:p>
    <w:p w:rsidR="00990A51" w:rsidRPr="00E56E86" w:rsidRDefault="00990A51" w:rsidP="00255111">
      <w:pPr>
        <w:pStyle w:val="NormalWeb"/>
        <w:jc w:val="both"/>
        <w:rPr>
          <w:color w:val="000000"/>
        </w:rPr>
      </w:pPr>
      <w:r w:rsidRPr="00E56E86">
        <w:rPr>
          <w:color w:val="000000"/>
        </w:rPr>
        <w:t>2.         Wykonawca w trakcie realizacji przedmiotu umowy będzie przetwarzał dane osobowe uczestników projektu na zasadach określonych w odrębnej umowie zawartej pomiędzy Zamawiającym a Wykonawcą w zakresie powierzenia przetwarzania danych osobowych podmiotom wykonującym zadania związane z udzieleniem wsparcia i realizacją Projektu.</w:t>
      </w:r>
    </w:p>
    <w:p w:rsidR="00990A51" w:rsidRPr="00E56E86" w:rsidRDefault="00990A51" w:rsidP="00255111">
      <w:pPr>
        <w:pStyle w:val="NormalWeb"/>
        <w:jc w:val="both"/>
        <w:rPr>
          <w:color w:val="000000"/>
        </w:rPr>
      </w:pPr>
      <w:r w:rsidRPr="00E56E86">
        <w:rPr>
          <w:color w:val="000000"/>
        </w:rPr>
        <w:t xml:space="preserve">3.         Wykonawca zobowiązany jest do przestrzegania obowiązków wynikających z ustawy  </w:t>
      </w:r>
      <w:r w:rsidRPr="00E56E86">
        <w:rPr>
          <w:color w:val="000000"/>
        </w:rPr>
        <w:br/>
        <w:t xml:space="preserve">z dnia 13 maja 2016 o przeciwdziałaniu zagrożeniom przestępczością na tle seksualnym  (Dz.U. z 2018 r. poz. 405). Zgodnie z art. 21 ustawy w przypadku zatrudniania lub podjęcia innych form współpracy (np. wolontariat) w </w:t>
      </w:r>
      <w:r>
        <w:rPr>
          <w:color w:val="000000"/>
        </w:rPr>
        <w:t xml:space="preserve">ramach działalności związanej  </w:t>
      </w:r>
      <w:r w:rsidRPr="00E56E86">
        <w:rPr>
          <w:color w:val="000000"/>
        </w:rPr>
        <w:t>z wychowaniem, edukacją lub opieką pracodawca lub inny organizator w zakresie takiej działalności ma obowiązek sprawdzenia czy dane zatrudnianej lub dopuszczonej osoby są zamieszczone w rejestrze Przestępstw na Tle Seksualnym.</w:t>
      </w:r>
    </w:p>
    <w:p w:rsidR="00990A51" w:rsidRDefault="00990A51" w:rsidP="008A5E38">
      <w:pPr>
        <w:jc w:val="center"/>
        <w:rPr>
          <w:b/>
          <w:bCs/>
        </w:rPr>
      </w:pPr>
    </w:p>
    <w:p w:rsidR="00990A51" w:rsidRDefault="00990A51" w:rsidP="008A5E38">
      <w:pPr>
        <w:jc w:val="center"/>
        <w:rPr>
          <w:b/>
          <w:bCs/>
        </w:rPr>
      </w:pPr>
      <w:r w:rsidRPr="00205226">
        <w:rPr>
          <w:b/>
          <w:bCs/>
        </w:rPr>
        <w:t>§</w:t>
      </w:r>
      <w:r>
        <w:rPr>
          <w:b/>
          <w:bCs/>
        </w:rPr>
        <w:t>8</w:t>
      </w:r>
    </w:p>
    <w:p w:rsidR="00990A51" w:rsidRPr="00E74663" w:rsidRDefault="00990A51" w:rsidP="008A5E38">
      <w:pPr>
        <w:autoSpaceDE w:val="0"/>
        <w:spacing w:after="0" w:line="360" w:lineRule="auto"/>
        <w:jc w:val="both"/>
        <w:rPr>
          <w:lang w:eastAsia="pl-PL"/>
        </w:rPr>
      </w:pPr>
      <w:r w:rsidRPr="00E74663">
        <w:rPr>
          <w:lang w:eastAsia="pl-PL"/>
        </w:rPr>
        <w:t>W sprawach nieuregulowanych niniejszą umową mają zastosowanie odpowiednie przepisy Kodeksu Cywilnego.</w:t>
      </w:r>
    </w:p>
    <w:p w:rsidR="00990A51" w:rsidRDefault="00990A51" w:rsidP="008A5E38">
      <w:pPr>
        <w:jc w:val="center"/>
        <w:rPr>
          <w:b/>
          <w:bCs/>
        </w:rPr>
      </w:pPr>
      <w:r w:rsidRPr="00205226">
        <w:rPr>
          <w:b/>
          <w:bCs/>
        </w:rPr>
        <w:t>§</w:t>
      </w:r>
      <w:r>
        <w:rPr>
          <w:b/>
          <w:bCs/>
        </w:rPr>
        <w:t>9</w:t>
      </w:r>
    </w:p>
    <w:p w:rsidR="00990A51" w:rsidRDefault="00990A51" w:rsidP="008A5E38">
      <w:pPr>
        <w:jc w:val="both"/>
      </w:pPr>
      <w:r>
        <w:t>Umowa została sporządzona w dwóch jednobrzmiących egzemplarzach, po jednym dla każdej ze stron.</w:t>
      </w:r>
    </w:p>
    <w:p w:rsidR="00990A51" w:rsidRDefault="00990A51" w:rsidP="008A5E38">
      <w:pPr>
        <w:tabs>
          <w:tab w:val="left" w:pos="5295"/>
        </w:tabs>
        <w:rPr>
          <w:b/>
          <w:bCs/>
        </w:rPr>
      </w:pPr>
    </w:p>
    <w:p w:rsidR="00990A51" w:rsidRDefault="00990A51" w:rsidP="008A5E38">
      <w:pPr>
        <w:tabs>
          <w:tab w:val="left" w:pos="5295"/>
        </w:tabs>
        <w:rPr>
          <w:b/>
          <w:bCs/>
        </w:rPr>
      </w:pPr>
      <w:r>
        <w:rPr>
          <w:b/>
          <w:bCs/>
        </w:rPr>
        <w:t>………………………………………..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……………………………………………</w:t>
      </w:r>
    </w:p>
    <w:p w:rsidR="00990A51" w:rsidRPr="00FD3E86" w:rsidRDefault="00990A51" w:rsidP="008A5E38">
      <w:pPr>
        <w:tabs>
          <w:tab w:val="left" w:pos="5295"/>
        </w:tabs>
        <w:rPr>
          <w:b/>
          <w:bCs/>
        </w:rPr>
      </w:pPr>
      <w:r>
        <w:rPr>
          <w:b/>
          <w:bCs/>
        </w:rPr>
        <w:t xml:space="preserve">    Podpis Zleceniodawcy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Podpis Zleceniobiorcy</w:t>
      </w:r>
    </w:p>
    <w:p w:rsidR="00990A51" w:rsidRDefault="00990A51"/>
    <w:p w:rsidR="00990A51" w:rsidRDefault="00990A51"/>
    <w:p w:rsidR="00990A51" w:rsidRDefault="00990A51"/>
    <w:p w:rsidR="00990A51" w:rsidRDefault="00990A51"/>
    <w:p w:rsidR="00990A51" w:rsidRDefault="00990A51"/>
    <w:p w:rsidR="00990A51" w:rsidRDefault="00990A51">
      <w:r>
        <w:t>Załącznik nr 1 do umowy – umowa powierzenia przetwarzania danych osobowych</w:t>
      </w:r>
    </w:p>
    <w:sectPr w:rsidR="00990A51" w:rsidSect="00A874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5E38"/>
    <w:rsid w:val="0012410F"/>
    <w:rsid w:val="001674B3"/>
    <w:rsid w:val="00205226"/>
    <w:rsid w:val="00255111"/>
    <w:rsid w:val="002C330A"/>
    <w:rsid w:val="002D4A19"/>
    <w:rsid w:val="003A0394"/>
    <w:rsid w:val="00453579"/>
    <w:rsid w:val="00501160"/>
    <w:rsid w:val="00513E2B"/>
    <w:rsid w:val="00543F15"/>
    <w:rsid w:val="005548F4"/>
    <w:rsid w:val="005B0A3F"/>
    <w:rsid w:val="00633278"/>
    <w:rsid w:val="00641814"/>
    <w:rsid w:val="00666C36"/>
    <w:rsid w:val="006A75AE"/>
    <w:rsid w:val="00702672"/>
    <w:rsid w:val="00703114"/>
    <w:rsid w:val="007F2DB0"/>
    <w:rsid w:val="00886E4E"/>
    <w:rsid w:val="00893979"/>
    <w:rsid w:val="008A5E38"/>
    <w:rsid w:val="008B45FD"/>
    <w:rsid w:val="008D4BA4"/>
    <w:rsid w:val="00923F51"/>
    <w:rsid w:val="00942348"/>
    <w:rsid w:val="00990A51"/>
    <w:rsid w:val="009A4D06"/>
    <w:rsid w:val="009B0D71"/>
    <w:rsid w:val="009F449B"/>
    <w:rsid w:val="00A874BF"/>
    <w:rsid w:val="00AB7A76"/>
    <w:rsid w:val="00AF68EC"/>
    <w:rsid w:val="00B53996"/>
    <w:rsid w:val="00B70EF4"/>
    <w:rsid w:val="00BC4D10"/>
    <w:rsid w:val="00C80A79"/>
    <w:rsid w:val="00CF0557"/>
    <w:rsid w:val="00CF2398"/>
    <w:rsid w:val="00D414AC"/>
    <w:rsid w:val="00D52CF7"/>
    <w:rsid w:val="00D97FDD"/>
    <w:rsid w:val="00DB356B"/>
    <w:rsid w:val="00DB5328"/>
    <w:rsid w:val="00DB5399"/>
    <w:rsid w:val="00DB7BF7"/>
    <w:rsid w:val="00DC70C5"/>
    <w:rsid w:val="00E308DE"/>
    <w:rsid w:val="00E53394"/>
    <w:rsid w:val="00E56E86"/>
    <w:rsid w:val="00E74663"/>
    <w:rsid w:val="00EC3C99"/>
    <w:rsid w:val="00F52698"/>
    <w:rsid w:val="00F613DF"/>
    <w:rsid w:val="00FB33BF"/>
    <w:rsid w:val="00FD3E86"/>
    <w:rsid w:val="00FF637D"/>
    <w:rsid w:val="00FF77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74BF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xbe">
    <w:name w:val="_xbe"/>
    <w:basedOn w:val="DefaultParagraphFont"/>
    <w:uiPriority w:val="99"/>
    <w:rsid w:val="008D4BA4"/>
  </w:style>
  <w:style w:type="character" w:customStyle="1" w:styleId="st">
    <w:name w:val="st"/>
    <w:basedOn w:val="DefaultParagraphFont"/>
    <w:uiPriority w:val="99"/>
    <w:rsid w:val="008D4BA4"/>
  </w:style>
  <w:style w:type="paragraph" w:styleId="NormalWeb">
    <w:name w:val="Normal (Web)"/>
    <w:basedOn w:val="Normal"/>
    <w:uiPriority w:val="99"/>
    <w:semiHidden/>
    <w:rsid w:val="00E56E86"/>
    <w:pPr>
      <w:spacing w:after="0" w:line="240" w:lineRule="auto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96</TotalTime>
  <Pages>3</Pages>
  <Words>847</Words>
  <Characters>5086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MOPR</dc:creator>
  <cp:keywords/>
  <dc:description/>
  <cp:lastModifiedBy>Projekt</cp:lastModifiedBy>
  <cp:revision>14</cp:revision>
  <cp:lastPrinted>2017-10-02T12:56:00Z</cp:lastPrinted>
  <dcterms:created xsi:type="dcterms:W3CDTF">2017-03-28T11:33:00Z</dcterms:created>
  <dcterms:modified xsi:type="dcterms:W3CDTF">2019-04-18T09:44:00Z</dcterms:modified>
</cp:coreProperties>
</file>