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D84" w:rsidRPr="00E902D2" w:rsidRDefault="00013D84" w:rsidP="00097317">
      <w:pPr>
        <w:widowControl w:val="0"/>
        <w:suppressAutoHyphens/>
        <w:autoSpaceDE w:val="0"/>
        <w:spacing w:after="0" w:line="240" w:lineRule="auto"/>
        <w:jc w:val="right"/>
        <w:rPr>
          <w:b/>
          <w:bCs/>
          <w:color w:val="808080"/>
          <w:sz w:val="21"/>
          <w:szCs w:val="21"/>
        </w:rPr>
      </w:pPr>
      <w:r w:rsidRPr="00E902D2">
        <w:rPr>
          <w:b/>
          <w:bCs/>
          <w:color w:val="808080"/>
          <w:sz w:val="21"/>
          <w:szCs w:val="21"/>
        </w:rPr>
        <w:t xml:space="preserve">Załącznik nr </w:t>
      </w:r>
      <w:r>
        <w:rPr>
          <w:b/>
          <w:bCs/>
          <w:color w:val="808080"/>
          <w:sz w:val="21"/>
          <w:szCs w:val="21"/>
        </w:rPr>
        <w:t>2</w:t>
      </w:r>
    </w:p>
    <w:p w:rsidR="00013D84" w:rsidRPr="004C423B" w:rsidRDefault="00013D84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kern w:val="1"/>
          <w:lang w:eastAsia="ar-SA"/>
        </w:rPr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s1026" type="#_x0000_t75" style="position:absolute;left:0;text-align:left;margin-left:0;margin-top:12.55pt;width:453.6pt;height:62.25pt;z-index:251658240;visibility:visible">
            <v:imagedata r:id="rId7" o:title=""/>
            <w10:wrap type="square"/>
          </v:shape>
        </w:pict>
      </w:r>
    </w:p>
    <w:p w:rsidR="00013D84" w:rsidRPr="004C423B" w:rsidRDefault="00013D84" w:rsidP="00CB4A7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 xml:space="preserve">                                                                    Zamawiający :</w:t>
      </w:r>
    </w:p>
    <w:p w:rsidR="00013D84" w:rsidRPr="004C423B" w:rsidRDefault="00013D84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 xml:space="preserve">Miejski Ośrodek Pomocy Rodzinie </w:t>
      </w:r>
    </w:p>
    <w:p w:rsidR="00013D84" w:rsidRPr="004C423B" w:rsidRDefault="00013D84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we Włocławku</w:t>
      </w:r>
    </w:p>
    <w:p w:rsidR="00013D84" w:rsidRPr="004C423B" w:rsidRDefault="00013D84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bookmarkStart w:id="0" w:name="_GoBack"/>
      <w:bookmarkEnd w:id="0"/>
      <w:r w:rsidRPr="004C423B">
        <w:rPr>
          <w:rFonts w:ascii="Times New Roman" w:hAnsi="Times New Roman" w:cs="Times New Roman"/>
          <w:kern w:val="1"/>
          <w:lang w:eastAsia="ar-SA"/>
        </w:rPr>
        <w:t>ul. Ogniowa 8/10</w:t>
      </w:r>
    </w:p>
    <w:p w:rsidR="00013D84" w:rsidRPr="004C423B" w:rsidRDefault="00013D84" w:rsidP="0033004C">
      <w:pPr>
        <w:autoSpaceDE w:val="0"/>
        <w:spacing w:after="0" w:line="240" w:lineRule="auto"/>
        <w:ind w:left="4956" w:firstLine="708"/>
        <w:rPr>
          <w:rFonts w:ascii="Times New Roman" w:hAnsi="Times New Roman" w:cs="Times New Roman"/>
          <w:kern w:val="1"/>
          <w:lang w:eastAsia="ar-SA"/>
        </w:rPr>
      </w:pPr>
      <w:r w:rsidRPr="004C423B">
        <w:rPr>
          <w:rFonts w:ascii="Times New Roman" w:hAnsi="Times New Roman" w:cs="Times New Roman"/>
          <w:kern w:val="1"/>
          <w:lang w:eastAsia="ar-SA"/>
        </w:rPr>
        <w:t>87-800 Włocławek</w:t>
      </w:r>
    </w:p>
    <w:p w:rsidR="00013D84" w:rsidRPr="004C423B" w:rsidRDefault="00013D84" w:rsidP="0033004C">
      <w:pPr>
        <w:widowControl w:val="0"/>
        <w:tabs>
          <w:tab w:val="left" w:pos="6744"/>
        </w:tabs>
        <w:suppressAutoHyphens/>
        <w:autoSpaceDE w:val="0"/>
        <w:spacing w:after="0" w:line="240" w:lineRule="auto"/>
        <w:rPr>
          <w:rFonts w:ascii="Times New Roman" w:hAnsi="Times New Roman" w:cs="Times New Roman"/>
          <w:kern w:val="1"/>
          <w:lang w:eastAsia="ar-SA"/>
        </w:rPr>
      </w:pPr>
    </w:p>
    <w:p w:rsidR="00013D84" w:rsidRPr="004C423B" w:rsidRDefault="00013D84" w:rsidP="0009731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kern w:val="1"/>
          <w:lang w:eastAsia="ar-SA"/>
        </w:rPr>
      </w:pPr>
    </w:p>
    <w:p w:rsidR="00013D84" w:rsidRPr="004C423B" w:rsidRDefault="00013D84" w:rsidP="00097317">
      <w:pPr>
        <w:ind w:left="5954"/>
        <w:jc w:val="center"/>
        <w:rPr>
          <w:rFonts w:ascii="Times New Roman" w:hAnsi="Times New Roman" w:cs="Times New Roman"/>
          <w:i/>
          <w:iCs/>
        </w:rPr>
      </w:pPr>
    </w:p>
    <w:p w:rsidR="00013D84" w:rsidRPr="004C423B" w:rsidRDefault="00013D84" w:rsidP="00097317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4C423B">
        <w:rPr>
          <w:rFonts w:ascii="Times New Roman" w:hAnsi="Times New Roman" w:cs="Times New Roman"/>
          <w:b/>
          <w:bCs/>
        </w:rPr>
        <w:t>Wykonawca:</w:t>
      </w:r>
    </w:p>
    <w:p w:rsidR="00013D84" w:rsidRPr="004C423B" w:rsidRDefault="00013D84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013D84" w:rsidRPr="004C423B" w:rsidRDefault="00013D84" w:rsidP="00097317">
      <w:pPr>
        <w:ind w:right="5953"/>
        <w:rPr>
          <w:rFonts w:ascii="Times New Roman" w:hAnsi="Times New Roman" w:cs="Times New Roman"/>
          <w:i/>
          <w:iCs/>
        </w:rPr>
      </w:pPr>
      <w:r w:rsidRPr="004C423B">
        <w:rPr>
          <w:rFonts w:ascii="Times New Roman" w:hAnsi="Times New Roman" w:cs="Times New Roman"/>
          <w:i/>
          <w:iCs/>
        </w:rPr>
        <w:t>(pełna nazwa/firma, adres, w zależności od podmiotu: NIP/PESEL, KRS/CEiDG)</w:t>
      </w:r>
    </w:p>
    <w:p w:rsidR="00013D84" w:rsidRPr="004C423B" w:rsidRDefault="00013D84" w:rsidP="00097317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C423B">
        <w:rPr>
          <w:rFonts w:ascii="Times New Roman" w:hAnsi="Times New Roman" w:cs="Times New Roman"/>
          <w:u w:val="single"/>
        </w:rPr>
        <w:t>reprezentowany przez:</w:t>
      </w:r>
    </w:p>
    <w:p w:rsidR="00013D84" w:rsidRPr="004C423B" w:rsidRDefault="00013D84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013D84" w:rsidRPr="004C423B" w:rsidRDefault="00013D84" w:rsidP="00097317">
      <w:pPr>
        <w:spacing w:after="0"/>
        <w:ind w:right="5953"/>
        <w:rPr>
          <w:rFonts w:ascii="Times New Roman" w:hAnsi="Times New Roman" w:cs="Times New Roman"/>
          <w:i/>
          <w:iCs/>
        </w:rPr>
      </w:pPr>
      <w:r w:rsidRPr="004C423B">
        <w:rPr>
          <w:rFonts w:ascii="Times New Roman" w:hAnsi="Times New Roman" w:cs="Times New Roman"/>
          <w:i/>
          <w:iCs/>
        </w:rPr>
        <w:t>(imię, nazwisko, stanowisko/podstawa do  reprezentacji)</w:t>
      </w:r>
    </w:p>
    <w:p w:rsidR="00013D84" w:rsidRPr="004C423B" w:rsidRDefault="00013D84" w:rsidP="00097317">
      <w:pPr>
        <w:rPr>
          <w:rFonts w:ascii="Times New Roman" w:hAnsi="Times New Roman" w:cs="Times New Roman"/>
        </w:rPr>
      </w:pPr>
    </w:p>
    <w:p w:rsidR="00013D84" w:rsidRPr="004C423B" w:rsidRDefault="00013D84" w:rsidP="00097317">
      <w:pPr>
        <w:rPr>
          <w:rFonts w:ascii="Times New Roman" w:hAnsi="Times New Roman" w:cs="Times New Roman"/>
        </w:rPr>
      </w:pPr>
    </w:p>
    <w:p w:rsidR="00013D84" w:rsidRPr="004C423B" w:rsidRDefault="00013D84" w:rsidP="00097317">
      <w:pPr>
        <w:rPr>
          <w:rFonts w:ascii="Times New Roman" w:hAnsi="Times New Roman" w:cs="Times New Roman"/>
        </w:rPr>
      </w:pPr>
    </w:p>
    <w:p w:rsidR="00013D84" w:rsidRPr="00556852" w:rsidRDefault="00013D84" w:rsidP="00097317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Oświadczenie wykonawcy </w:t>
      </w:r>
    </w:p>
    <w:p w:rsidR="00013D84" w:rsidRPr="00556852" w:rsidRDefault="00013D84" w:rsidP="0009731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składane w celu potwierdzenia spełniania warunków udziału w postępowaniu oraz potwierdzenia posiadania doświadczenia w zakresie realizacji przedmiotu zamówienia.</w:t>
      </w:r>
    </w:p>
    <w:p w:rsidR="00013D84" w:rsidRPr="00556852" w:rsidRDefault="00013D84" w:rsidP="000973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3D84" w:rsidRDefault="00013D84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Zamówienie publiczne</w:t>
      </w:r>
      <w:r w:rsidRPr="00556852">
        <w:rPr>
          <w:rFonts w:ascii="Times New Roman" w:hAnsi="Times New Roman" w:cs="Times New Roman"/>
          <w:sz w:val="24"/>
          <w:szCs w:val="24"/>
        </w:rPr>
        <w:t xml:space="preserve"> realizowane</w:t>
      </w:r>
      <w:r w:rsidRPr="005568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56852">
        <w:rPr>
          <w:rFonts w:ascii="Times New Roman" w:hAnsi="Times New Roman" w:cs="Times New Roman"/>
          <w:sz w:val="24"/>
          <w:szCs w:val="24"/>
        </w:rPr>
        <w:t xml:space="preserve">w ramach projektu „Rodzina w Centrum 2” w ramach Osi Priorytetowej 9 Solidarne społeczeństwo, Działania 9.3 Rozwój usług zdrowotnych i społecznych, Poddziałania 9.3.2 Rozwój usług społecznych, prowadzonego przez Miejski Ośrodek Pomocy Rodzinie we Włocławku </w:t>
      </w:r>
      <w:r w:rsidRPr="00556852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556852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013D84" w:rsidRDefault="00013D84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13D84" w:rsidRDefault="00013D84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13D84" w:rsidRPr="00556852" w:rsidRDefault="00013D84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13D84" w:rsidRPr="00556852" w:rsidRDefault="00013D84" w:rsidP="00097317">
      <w:pPr>
        <w:shd w:val="clear" w:color="auto" w:fill="BFBFBF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INFORMACJA DOTYCZĄCA WYKONAWCY:</w:t>
      </w:r>
    </w:p>
    <w:p w:rsidR="00013D84" w:rsidRPr="00556852" w:rsidRDefault="00013D84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3D84" w:rsidRPr="00556852" w:rsidRDefault="00013D84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Rozdziale VII Zapytania ofertowego następująco:</w:t>
      </w:r>
    </w:p>
    <w:p w:rsidR="00013D84" w:rsidRPr="00556852" w:rsidRDefault="00013D84" w:rsidP="004C42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3D84" w:rsidRPr="00556852" w:rsidRDefault="00013D84" w:rsidP="004C423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b/>
          <w:bCs/>
          <w:sz w:val="24"/>
          <w:szCs w:val="24"/>
        </w:rPr>
        <w:t>Oświadczam,</w:t>
      </w:r>
      <w:r w:rsidRPr="00556852">
        <w:rPr>
          <w:rFonts w:ascii="Times New Roman" w:hAnsi="Times New Roman" w:cs="Times New Roman"/>
          <w:sz w:val="24"/>
          <w:szCs w:val="24"/>
        </w:rPr>
        <w:t xml:space="preserve"> iż jestem podmiotem ekonomii społecznej, rozumianym zgodnie z definicją zawartą w Wytycznych w zakresie zasad realizacji przedsięwzięć w obszarze włączenia społecznego i zwalczania ubóstwa z wykorzystaniem środków Europejskiego Funduszu Społecznego i Europejskiego Funduszu Rozwoju Regionalnego na lata 2014-2020, tj.:</w:t>
      </w:r>
    </w:p>
    <w:p w:rsidR="00013D84" w:rsidRPr="00556852" w:rsidRDefault="00013D84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1) przedsiębiorstwo społeczne, w tym spółdzielnia socjalna, o której mowa w ustawie z dnia 27 kwietnia 2006 r. o spółdzielniach socjalnych (Dz. U. poz. 651, </w:t>
      </w:r>
    </w:p>
    <w:p w:rsidR="00013D84" w:rsidRPr="00556852" w:rsidRDefault="00013D84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z późn. zm.);</w:t>
      </w:r>
    </w:p>
    <w:p w:rsidR="00013D84" w:rsidRPr="00556852" w:rsidRDefault="00013D84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2) podmiot reintegracyjny, realizujący usługi reintegracji społecznej i zawodowej osób zagrożonych wykluczeniem społecznym:</w:t>
      </w:r>
    </w:p>
    <w:p w:rsidR="00013D84" w:rsidRPr="00556852" w:rsidRDefault="00013D84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CIS i KIS;</w:t>
      </w:r>
    </w:p>
    <w:p w:rsidR="00013D84" w:rsidRPr="00556852" w:rsidRDefault="00013D84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ZAZ i WTZ, o których mowa w ustawie z dnia 27 sierpnia 1997 r. </w:t>
      </w:r>
    </w:p>
    <w:p w:rsidR="00013D84" w:rsidRPr="00556852" w:rsidRDefault="00013D84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 rehabilitacji zawodowej i społecznej oraz zatrudnianiu osób niepełnosprawnych;</w:t>
      </w:r>
    </w:p>
    <w:p w:rsidR="00013D84" w:rsidRPr="00556852" w:rsidRDefault="00013D84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3) organizacja pozarządowa lub podmiot, o którym mowa w art. 3 ust. 3 pkt 1 ustawy z dnia 24 kwietnia 2003 r. o działalności pożytku publicznego i o wolontariacie (Dz. U. z 2016 r. poz. 239, z późn. zm.);</w:t>
      </w:r>
    </w:p>
    <w:p w:rsidR="00013D84" w:rsidRPr="00556852" w:rsidRDefault="00013D84" w:rsidP="004C423B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013D84" w:rsidRPr="00556852" w:rsidRDefault="00013D84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organizacje pozarządowe, o których mowa w ustawie z dnia 24 kwietnia 2003 r. o działalności pożytku publicznego i o wolontariacie, prowadzące działalność gospodarczą, z której zyski wspierają realizację celów statutowych;</w:t>
      </w:r>
    </w:p>
    <w:p w:rsidR="00013D84" w:rsidRPr="00556852" w:rsidRDefault="00013D84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b)                 spółdzielnie, których celem jest zatrudnienie tj. spółdzielnie pracy, inwalidów i niewidomych, działające w oparciu o ustawę z dnia 16 września 1982 r. - Prawo spółdzielcze (Dz. U. z 2016 r. poz. 21, z późn. zm.);</w:t>
      </w:r>
    </w:p>
    <w:p w:rsidR="00013D84" w:rsidRDefault="00013D84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c). spółki non-profit, o których mowa w ustawie z dnia 24 kwietnia 2003 r.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</w:p>
    <w:p w:rsidR="00013D84" w:rsidRPr="00556852" w:rsidRDefault="00013D84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013D84" w:rsidRPr="00556852" w:rsidRDefault="00013D84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2.  </w:t>
      </w:r>
      <w:r w:rsidRPr="00556852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>Oświadczam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, iż posiadam doświadczenie w zakresie wykonania usług lub dostaw odpowiadającym swoim rodzajem usługom lub dostawom określonych treścią zapytania ofertowego, wykonanych należycie w okresie ostatniego roku przed upływem terminu składania ofert, a jeżeli okres prowadzenia działalności jest krótsz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y – w tym okresie (co najmniej </w:t>
      </w: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usług/dostaw odpowiadające swoim rodzajem przedmiotowi zamówienia).</w:t>
      </w:r>
    </w:p>
    <w:p w:rsidR="00013D84" w:rsidRPr="00556852" w:rsidRDefault="00013D84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3. Oświadczam, iż posiadam uprawnienia do wykonywania określonej działalności lub czynności, jeżeli przepisy prawa nakładają obowiązek ich posiadania.</w:t>
      </w:r>
    </w:p>
    <w:p w:rsidR="00013D84" w:rsidRPr="00556852" w:rsidRDefault="00013D84" w:rsidP="00747816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4. Oświadczam, iż dysponuję potencjałem technicznym i osobami zdolnymi do wykonania zamówienia </w:t>
      </w:r>
    </w:p>
    <w:p w:rsidR="00013D84" w:rsidRPr="00556852" w:rsidRDefault="00013D84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5. Oświadczam, ze posiadam zdolność finansową i ekonomiczną zapewniającą wykonanie zamówienia .</w:t>
      </w:r>
    </w:p>
    <w:p w:rsidR="00013D84" w:rsidRPr="00556852" w:rsidRDefault="00013D84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013D84" w:rsidRPr="00556852" w:rsidRDefault="00013D84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013D84" w:rsidRPr="00556852" w:rsidRDefault="00013D84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013D84" w:rsidRPr="00556852" w:rsidRDefault="00013D84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013D84" w:rsidRPr="00556852" w:rsidRDefault="00013D84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013D84" w:rsidRPr="00556852" w:rsidRDefault="00013D84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……………………(miejscowość), dnia…………….r.</w:t>
      </w:r>
    </w:p>
    <w:p w:rsidR="00013D84" w:rsidRPr="00556852" w:rsidRDefault="00013D84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013D84" w:rsidRPr="00556852" w:rsidRDefault="00013D84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…………………………………………………………</w:t>
      </w:r>
    </w:p>
    <w:p w:rsidR="00013D84" w:rsidRPr="00556852" w:rsidRDefault="00013D84" w:rsidP="00556852">
      <w:pPr>
        <w:pStyle w:val="ListParagraph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              Podpis </w:t>
      </w: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EB47D9">
      <w:pPr>
        <w:pStyle w:val="NormalWeb"/>
        <w:spacing w:line="360" w:lineRule="auto"/>
        <w:ind w:firstLine="567"/>
        <w:jc w:val="both"/>
        <w:rPr>
          <w:sz w:val="22"/>
          <w:szCs w:val="22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013D84" w:rsidRPr="004C423B" w:rsidRDefault="00013D84" w:rsidP="004F6034">
      <w:pPr>
        <w:spacing w:after="0" w:line="360" w:lineRule="auto"/>
        <w:ind w:left="5664" w:firstLine="708"/>
        <w:jc w:val="both"/>
        <w:rPr>
          <w:rFonts w:ascii="Cambria" w:hAnsi="Cambria" w:cs="Cambria"/>
          <w:sz w:val="20"/>
          <w:szCs w:val="20"/>
        </w:rPr>
      </w:pPr>
    </w:p>
    <w:p w:rsidR="00013D84" w:rsidRPr="004F6034" w:rsidRDefault="00013D84" w:rsidP="004F6034">
      <w:pPr>
        <w:spacing w:after="0" w:line="360" w:lineRule="auto"/>
        <w:ind w:left="5664" w:firstLine="708"/>
        <w:jc w:val="both"/>
        <w:rPr>
          <w:i/>
          <w:iCs/>
          <w:sz w:val="16"/>
          <w:szCs w:val="16"/>
        </w:rPr>
      </w:pPr>
    </w:p>
    <w:sectPr w:rsidR="00013D84" w:rsidRPr="004F6034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D84" w:rsidRDefault="00013D84" w:rsidP="00BE40C7">
      <w:pPr>
        <w:spacing w:after="0" w:line="240" w:lineRule="auto"/>
      </w:pPr>
      <w:r>
        <w:separator/>
      </w:r>
    </w:p>
  </w:endnote>
  <w:endnote w:type="continuationSeparator" w:id="0">
    <w:p w:rsidR="00013D84" w:rsidRDefault="00013D84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D84" w:rsidRDefault="00013D8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D84" w:rsidRDefault="00013D84" w:rsidP="00BE40C7">
      <w:pPr>
        <w:spacing w:after="0" w:line="240" w:lineRule="auto"/>
      </w:pPr>
      <w:r>
        <w:separator/>
      </w:r>
    </w:p>
  </w:footnote>
  <w:footnote w:type="continuationSeparator" w:id="0">
    <w:p w:rsidR="00013D84" w:rsidRDefault="00013D84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77432E"/>
    <w:multiLevelType w:val="hybridMultilevel"/>
    <w:tmpl w:val="1B82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7317"/>
    <w:rsid w:val="00013D84"/>
    <w:rsid w:val="00025C8D"/>
    <w:rsid w:val="00097317"/>
    <w:rsid w:val="000D0DBB"/>
    <w:rsid w:val="001C6945"/>
    <w:rsid w:val="0020395D"/>
    <w:rsid w:val="002A726F"/>
    <w:rsid w:val="002D168A"/>
    <w:rsid w:val="003178C2"/>
    <w:rsid w:val="0033004C"/>
    <w:rsid w:val="00344B65"/>
    <w:rsid w:val="00394306"/>
    <w:rsid w:val="003C09D7"/>
    <w:rsid w:val="004845F1"/>
    <w:rsid w:val="004C423B"/>
    <w:rsid w:val="004F6034"/>
    <w:rsid w:val="00507589"/>
    <w:rsid w:val="005241E6"/>
    <w:rsid w:val="00556852"/>
    <w:rsid w:val="00585695"/>
    <w:rsid w:val="005C5665"/>
    <w:rsid w:val="005D5468"/>
    <w:rsid w:val="0061171C"/>
    <w:rsid w:val="00640653"/>
    <w:rsid w:val="00672D2F"/>
    <w:rsid w:val="006A034C"/>
    <w:rsid w:val="006C7E5A"/>
    <w:rsid w:val="007367C6"/>
    <w:rsid w:val="00747816"/>
    <w:rsid w:val="007C308B"/>
    <w:rsid w:val="007E26FC"/>
    <w:rsid w:val="007F4F1F"/>
    <w:rsid w:val="0083033B"/>
    <w:rsid w:val="00842007"/>
    <w:rsid w:val="00860662"/>
    <w:rsid w:val="008644CA"/>
    <w:rsid w:val="008869DB"/>
    <w:rsid w:val="008A1A08"/>
    <w:rsid w:val="008A4FCC"/>
    <w:rsid w:val="008C223C"/>
    <w:rsid w:val="009838BB"/>
    <w:rsid w:val="009B261D"/>
    <w:rsid w:val="009B47E5"/>
    <w:rsid w:val="00A022BB"/>
    <w:rsid w:val="00AE0C59"/>
    <w:rsid w:val="00AF2A8C"/>
    <w:rsid w:val="00B22BA2"/>
    <w:rsid w:val="00B858B4"/>
    <w:rsid w:val="00BE40C7"/>
    <w:rsid w:val="00CB4A74"/>
    <w:rsid w:val="00CC4A3D"/>
    <w:rsid w:val="00D37BB4"/>
    <w:rsid w:val="00D504E3"/>
    <w:rsid w:val="00D62330"/>
    <w:rsid w:val="00D73473"/>
    <w:rsid w:val="00D93397"/>
    <w:rsid w:val="00DA4FEE"/>
    <w:rsid w:val="00E04D2B"/>
    <w:rsid w:val="00E27CAC"/>
    <w:rsid w:val="00E35AC0"/>
    <w:rsid w:val="00E902D2"/>
    <w:rsid w:val="00E95247"/>
    <w:rsid w:val="00EB47D9"/>
    <w:rsid w:val="00EB6E1C"/>
    <w:rsid w:val="00EF02C8"/>
    <w:rsid w:val="00F30C52"/>
    <w:rsid w:val="00F505C2"/>
    <w:rsid w:val="00F523E4"/>
    <w:rsid w:val="00F8395C"/>
    <w:rsid w:val="00F94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7D9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97317"/>
  </w:style>
  <w:style w:type="paragraph" w:customStyle="1" w:styleId="Default">
    <w:name w:val="Default"/>
    <w:uiPriority w:val="99"/>
    <w:rsid w:val="00F30C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E27CA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8C2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223C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EB47D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EB47D9"/>
    <w:rPr>
      <w:sz w:val="20"/>
      <w:szCs w:val="20"/>
    </w:rPr>
  </w:style>
  <w:style w:type="paragraph" w:styleId="NormalWeb">
    <w:name w:val="Normal (Web)"/>
    <w:basedOn w:val="Normal"/>
    <w:uiPriority w:val="99"/>
    <w:rsid w:val="00EB47D9"/>
    <w:pPr>
      <w:spacing w:after="0" w:line="240" w:lineRule="auto"/>
    </w:pPr>
    <w:rPr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80</TotalTime>
  <Pages>4</Pages>
  <Words>581</Words>
  <Characters>3486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Projekt</cp:lastModifiedBy>
  <cp:revision>25</cp:revision>
  <cp:lastPrinted>2018-06-08T12:09:00Z</cp:lastPrinted>
  <dcterms:created xsi:type="dcterms:W3CDTF">2017-02-19T15:35:00Z</dcterms:created>
  <dcterms:modified xsi:type="dcterms:W3CDTF">2019-04-08T08:54:00Z</dcterms:modified>
</cp:coreProperties>
</file>