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70A" w:rsidRDefault="00EA270A" w:rsidP="00EB6573">
      <w:pPr>
        <w:autoSpaceDE w:val="0"/>
        <w:rPr>
          <w:rFonts w:ascii="Calibri" w:hAnsi="Calibri" w:cs="Calibri"/>
        </w:rPr>
      </w:pPr>
    </w:p>
    <w:p w:rsidR="00EA270A" w:rsidRDefault="00EA270A" w:rsidP="00EB6573">
      <w:pPr>
        <w:autoSpaceDE w:val="0"/>
        <w:rPr>
          <w:rFonts w:ascii="Calibri" w:hAnsi="Calibri" w:cs="Calibri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s1026" type="#_x0000_t75" style="position:absolute;margin-left:76.7pt;margin-top:14.15pt;width:570pt;height:62.25pt;z-index:251658240;visibility:visible;mso-position-horizontal-relative:margin">
            <v:imagedata r:id="rId6" o:title=""/>
            <w10:wrap type="square" anchorx="margin"/>
          </v:shape>
        </w:pict>
      </w:r>
    </w:p>
    <w:p w:rsidR="00EA270A" w:rsidRDefault="00EA270A" w:rsidP="00EB6573">
      <w:pPr>
        <w:autoSpaceDE w:val="0"/>
        <w:rPr>
          <w:rFonts w:ascii="Calibri" w:hAnsi="Calibri" w:cs="Calibri"/>
        </w:rPr>
      </w:pPr>
    </w:p>
    <w:p w:rsidR="00EA270A" w:rsidRDefault="00EA270A" w:rsidP="00EB6573">
      <w:pPr>
        <w:autoSpaceDE w:val="0"/>
        <w:rPr>
          <w:rFonts w:ascii="Calibri" w:hAnsi="Calibri" w:cs="Calibri"/>
        </w:rPr>
      </w:pPr>
    </w:p>
    <w:p w:rsidR="00EA270A" w:rsidRDefault="00EA270A" w:rsidP="00EB6573">
      <w:pPr>
        <w:autoSpaceDE w:val="0"/>
        <w:rPr>
          <w:rFonts w:ascii="Calibri" w:hAnsi="Calibri" w:cs="Calibri"/>
        </w:rPr>
      </w:pPr>
    </w:p>
    <w:p w:rsidR="00EA270A" w:rsidRDefault="00EA270A" w:rsidP="00EB6573">
      <w:pPr>
        <w:autoSpaceDE w:val="0"/>
        <w:rPr>
          <w:rFonts w:ascii="Calibri" w:hAnsi="Calibri" w:cs="Calibri"/>
        </w:rPr>
      </w:pPr>
    </w:p>
    <w:p w:rsidR="00EA270A" w:rsidRDefault="00EA270A" w:rsidP="00EB6573">
      <w:pPr>
        <w:autoSpaceDE w:val="0"/>
        <w:rPr>
          <w:rFonts w:ascii="Calibri" w:hAnsi="Calibri" w:cs="Calibri"/>
        </w:rPr>
      </w:pPr>
    </w:p>
    <w:p w:rsidR="00EA270A" w:rsidRDefault="00EA270A" w:rsidP="00EB6573">
      <w:pPr>
        <w:autoSpaceDE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                        Załącznik nr 1</w:t>
      </w:r>
    </w:p>
    <w:p w:rsidR="00EA270A" w:rsidRDefault="00EA270A" w:rsidP="00EB6573">
      <w:pPr>
        <w:autoSpaceDE w:val="0"/>
        <w:rPr>
          <w:rFonts w:ascii="Calibri" w:hAnsi="Calibri" w:cs="Calibri"/>
        </w:rPr>
      </w:pPr>
    </w:p>
    <w:p w:rsidR="00EA270A" w:rsidRPr="00833751" w:rsidRDefault="00EA270A" w:rsidP="00EB6573">
      <w:pPr>
        <w:autoSpaceDE w:val="0"/>
        <w:rPr>
          <w:rFonts w:ascii="Calibri" w:hAnsi="Calibri" w:cs="Calibri"/>
        </w:rPr>
      </w:pPr>
    </w:p>
    <w:p w:rsidR="00EA270A" w:rsidRPr="004B56F9" w:rsidRDefault="00EA270A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A270A" w:rsidRPr="004B56F9" w:rsidRDefault="00EA270A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A270A" w:rsidRPr="004B56F9" w:rsidRDefault="00EA270A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A270A" w:rsidRPr="004B56F9" w:rsidRDefault="00EA270A" w:rsidP="00EB6573">
      <w:pPr>
        <w:autoSpaceDE w:val="0"/>
        <w:rPr>
          <w:sz w:val="20"/>
          <w:szCs w:val="20"/>
        </w:rPr>
      </w:pPr>
    </w:p>
    <w:p w:rsidR="00EA270A" w:rsidRPr="004B56F9" w:rsidRDefault="00EA270A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>
        <w:rPr>
          <w:sz w:val="20"/>
          <w:szCs w:val="20"/>
        </w:rPr>
        <w:t xml:space="preserve">powaniu na </w:t>
      </w:r>
      <w:r w:rsidRPr="00070C5E">
        <w:rPr>
          <w:sz w:val="20"/>
          <w:szCs w:val="20"/>
        </w:rPr>
        <w:t>świadczenie usług – indywidualne zajęcia nauki języka angielskiego – kursy dla 10 osób</w:t>
      </w:r>
      <w:r w:rsidRPr="004B56F9">
        <w:rPr>
          <w:sz w:val="20"/>
          <w:szCs w:val="20"/>
        </w:rPr>
        <w:t xml:space="preserve"> w ramach projektu „Rodzina w Centrum</w:t>
      </w:r>
      <w:r>
        <w:rPr>
          <w:sz w:val="20"/>
          <w:szCs w:val="20"/>
        </w:rPr>
        <w:t xml:space="preserve"> 2”</w:t>
      </w:r>
      <w:r w:rsidRPr="004B56F9">
        <w:rPr>
          <w:b/>
          <w:bCs/>
          <w:sz w:val="20"/>
          <w:szCs w:val="20"/>
        </w:rPr>
        <w:t xml:space="preserve"> </w:t>
      </w:r>
      <w:r w:rsidRPr="004B56F9">
        <w:rPr>
          <w:sz w:val="20"/>
          <w:szCs w:val="20"/>
        </w:rPr>
        <w:t xml:space="preserve">w ramach Osi Priorytetowej 9 </w:t>
      </w:r>
      <w:r w:rsidRPr="004B56F9">
        <w:rPr>
          <w:i/>
          <w:iCs/>
          <w:sz w:val="20"/>
          <w:szCs w:val="20"/>
        </w:rPr>
        <w:t>Solidarne społeczeństwo</w:t>
      </w:r>
      <w:r w:rsidRPr="004B56F9">
        <w:rPr>
          <w:sz w:val="20"/>
          <w:szCs w:val="20"/>
        </w:rPr>
        <w:t xml:space="preserve">, Działania 9.3 </w:t>
      </w:r>
      <w:r w:rsidRPr="004B56F9">
        <w:rPr>
          <w:i/>
          <w:iCs/>
          <w:sz w:val="20"/>
          <w:szCs w:val="20"/>
        </w:rPr>
        <w:t>Rozwój usług zdrowotnych i społecznych</w:t>
      </w:r>
      <w:r w:rsidRPr="004B56F9">
        <w:rPr>
          <w:sz w:val="20"/>
          <w:szCs w:val="20"/>
        </w:rPr>
        <w:t xml:space="preserve">, Poddziałania 9.3.2 </w:t>
      </w:r>
      <w:r w:rsidRPr="004B56F9">
        <w:rPr>
          <w:i/>
          <w:iCs/>
          <w:sz w:val="20"/>
          <w:szCs w:val="20"/>
        </w:rPr>
        <w:t xml:space="preserve">Rozwój usług społecznych </w:t>
      </w:r>
      <w:r w:rsidRPr="004B56F9">
        <w:rPr>
          <w:sz w:val="20"/>
          <w:szCs w:val="20"/>
        </w:rPr>
        <w:t>w ramach części RPO WKP 2014-2020 współfinansowanej z Europejskiego Funduszu Społecznego</w:t>
      </w:r>
      <w:r>
        <w:rPr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A270A" w:rsidRPr="00D21C57" w:rsidRDefault="00EA270A" w:rsidP="00EB6573">
      <w:pPr>
        <w:autoSpaceDE w:val="0"/>
        <w:jc w:val="both"/>
        <w:rPr>
          <w:sz w:val="20"/>
          <w:szCs w:val="20"/>
        </w:rPr>
      </w:pPr>
    </w:p>
    <w:p w:rsidR="00EA270A" w:rsidRPr="00D21C57" w:rsidRDefault="00EA270A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A270A" w:rsidRPr="004B56F9" w:rsidRDefault="00EA270A" w:rsidP="00EB6573">
      <w:pPr>
        <w:autoSpaceDE w:val="0"/>
        <w:rPr>
          <w:b/>
          <w:bCs/>
          <w:sz w:val="20"/>
          <w:szCs w:val="20"/>
        </w:rPr>
      </w:pPr>
    </w:p>
    <w:tbl>
      <w:tblPr>
        <w:tblW w:w="14049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85"/>
        <w:gridCol w:w="7296"/>
        <w:gridCol w:w="6268"/>
      </w:tblGrid>
      <w:tr w:rsidR="00EA270A" w:rsidRPr="004B56F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A270A" w:rsidRPr="004B56F9" w:rsidRDefault="00EA270A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A270A" w:rsidRPr="004B56F9" w:rsidRDefault="00EA270A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A270A" w:rsidRPr="004B56F9" w:rsidRDefault="00EA270A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A270A" w:rsidRPr="004B56F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70A" w:rsidRPr="004B56F9" w:rsidRDefault="00EA270A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70A" w:rsidRPr="004B56F9" w:rsidRDefault="00EA270A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bookmarkStart w:id="0" w:name="_GoBack"/>
            <w:bookmarkEnd w:id="0"/>
            <w:r>
              <w:t>Kurs języka angielskiego składający się z 16 godzin zegarowych – 10 kursów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70A" w:rsidRPr="004B56F9" w:rsidRDefault="00EA270A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A270A" w:rsidRPr="004B56F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A270A" w:rsidRPr="004B56F9" w:rsidRDefault="00EA270A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A270A" w:rsidRPr="004B56F9" w:rsidRDefault="00EA270A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A270A" w:rsidRPr="004B56F9" w:rsidRDefault="00EA270A" w:rsidP="00EB6573">
      <w:pPr>
        <w:autoSpaceDE w:val="0"/>
        <w:jc w:val="both"/>
        <w:rPr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A270A" w:rsidRPr="004B56F9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A270A" w:rsidRPr="004B56F9" w:rsidRDefault="00EA270A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A270A" w:rsidRPr="004B56F9" w:rsidRDefault="00EA270A" w:rsidP="00EB6573">
      <w:pPr>
        <w:autoSpaceDE w:val="0"/>
        <w:rPr>
          <w:sz w:val="18"/>
          <w:szCs w:val="18"/>
        </w:rPr>
      </w:pPr>
    </w:p>
    <w:p w:rsidR="00EA270A" w:rsidRPr="00D21C57" w:rsidRDefault="00EA270A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A270A" w:rsidRDefault="00EA270A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A270A" w:rsidRPr="00927465" w:rsidRDefault="00EA270A" w:rsidP="00EB6573">
      <w:pPr>
        <w:rPr>
          <w:color w:val="C00000"/>
          <w:sz w:val="18"/>
          <w:szCs w:val="18"/>
        </w:rPr>
      </w:pPr>
      <w:r w:rsidRPr="005941F4">
        <w:rPr>
          <w:sz w:val="18"/>
          <w:szCs w:val="18"/>
        </w:rPr>
        <w:t xml:space="preserve">4)             Oświadczam, że wypełniłem obowiązki informacyjne przewidziane w art. 13 lub art. 14 RODO1) wobec osób fizycznych, od których dane osobowe bezpośrednio lub pośrednio pozyskałem </w:t>
      </w:r>
      <w:r w:rsidRPr="00EB6573">
        <w:rPr>
          <w:sz w:val="18"/>
          <w:szCs w:val="18"/>
        </w:rPr>
        <w:t>w celu ubiegania się o udzielenie zamówienia publicznego w niniejszym postępowaniu.</w:t>
      </w:r>
    </w:p>
    <w:p w:rsidR="00EA270A" w:rsidRPr="00D21C57" w:rsidRDefault="00EA270A" w:rsidP="00EB6573">
      <w:pPr>
        <w:rPr>
          <w:sz w:val="18"/>
          <w:szCs w:val="18"/>
        </w:rPr>
      </w:pPr>
    </w:p>
    <w:p w:rsidR="00EA270A" w:rsidRPr="004B56F9" w:rsidRDefault="00EA270A" w:rsidP="00EB6573">
      <w:pPr>
        <w:rPr>
          <w:sz w:val="18"/>
          <w:szCs w:val="18"/>
        </w:rPr>
      </w:pPr>
    </w:p>
    <w:p w:rsidR="00EA270A" w:rsidRPr="004B56F9" w:rsidRDefault="00EA270A" w:rsidP="00EB6573">
      <w:pPr>
        <w:autoSpaceDE w:val="0"/>
        <w:ind w:left="284"/>
        <w:rPr>
          <w:sz w:val="18"/>
          <w:szCs w:val="18"/>
        </w:rPr>
      </w:pPr>
    </w:p>
    <w:p w:rsidR="00EA270A" w:rsidRPr="004B56F9" w:rsidRDefault="00EA270A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A270A" w:rsidRPr="004B56F9" w:rsidRDefault="00EA270A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A270A" w:rsidRPr="004B56F9" w:rsidRDefault="00EA270A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A270A" w:rsidRPr="004B56F9" w:rsidRDefault="00EA270A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A270A" w:rsidRPr="004B56F9" w:rsidRDefault="00EA270A" w:rsidP="00EB6573">
      <w:pPr>
        <w:autoSpaceDE w:val="0"/>
        <w:jc w:val="right"/>
        <w:rPr>
          <w:sz w:val="18"/>
          <w:szCs w:val="18"/>
        </w:rPr>
      </w:pPr>
    </w:p>
    <w:p w:rsidR="00EA270A" w:rsidRPr="004B56F9" w:rsidRDefault="00EA270A" w:rsidP="00EB6573">
      <w:pPr>
        <w:autoSpaceDE w:val="0"/>
        <w:jc w:val="right"/>
        <w:rPr>
          <w:sz w:val="18"/>
          <w:szCs w:val="18"/>
        </w:rPr>
      </w:pPr>
    </w:p>
    <w:p w:rsidR="00EA270A" w:rsidRPr="004B56F9" w:rsidRDefault="00EA270A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A270A" w:rsidRPr="004B56F9" w:rsidRDefault="00EA270A" w:rsidP="00EB6573">
      <w:pPr>
        <w:rPr>
          <w:sz w:val="18"/>
          <w:szCs w:val="18"/>
        </w:rPr>
      </w:pPr>
    </w:p>
    <w:p w:rsidR="00EA270A" w:rsidRPr="00833751" w:rsidRDefault="00EA270A" w:rsidP="00EB6573">
      <w:pPr>
        <w:autoSpaceDE w:val="0"/>
        <w:rPr>
          <w:rFonts w:ascii="Calibri" w:hAnsi="Calibri" w:cs="Calibri"/>
        </w:rPr>
      </w:pPr>
    </w:p>
    <w:p w:rsidR="00EA270A" w:rsidRPr="004B56F9" w:rsidRDefault="00EA270A" w:rsidP="00EB6573">
      <w:pPr>
        <w:autoSpaceDE w:val="0"/>
        <w:jc w:val="right"/>
        <w:rPr>
          <w:sz w:val="20"/>
          <w:szCs w:val="20"/>
        </w:rPr>
      </w:pPr>
    </w:p>
    <w:sectPr w:rsidR="00EA270A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70A" w:rsidRDefault="00EA270A">
      <w:r>
        <w:separator/>
      </w:r>
    </w:p>
  </w:endnote>
  <w:endnote w:type="continuationSeparator" w:id="0">
    <w:p w:rsidR="00EA270A" w:rsidRDefault="00EA27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50602020203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70A" w:rsidRDefault="00EA270A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EA270A" w:rsidRDefault="00EA270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70A" w:rsidRDefault="00EA270A">
      <w:r>
        <w:separator/>
      </w:r>
    </w:p>
  </w:footnote>
  <w:footnote w:type="continuationSeparator" w:id="0">
    <w:p w:rsidR="00EA270A" w:rsidRDefault="00EA27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70A" w:rsidRDefault="00EA270A" w:rsidP="00231749">
    <w:pPr>
      <w:pStyle w:val="Header"/>
      <w:jc w:val="right"/>
    </w:pPr>
    <w:r w:rsidRPr="00E02245">
      <w:rPr>
        <w:rFonts w:ascii="Arial Narrow" w:hAnsi="Arial Narrow" w:cs="Arial Narrow"/>
        <w:b/>
        <w:bCs/>
      </w:rPr>
      <w:t xml:space="preserve">Załącznik nr 2 do </w:t>
    </w:r>
    <w:r>
      <w:rPr>
        <w:rFonts w:ascii="Arial Narrow" w:hAnsi="Arial Narrow" w:cs="Arial Narrow"/>
        <w:b/>
        <w:bCs/>
      </w:rPr>
      <w:t>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573"/>
    <w:rsid w:val="00070C5E"/>
    <w:rsid w:val="00080A6F"/>
    <w:rsid w:val="001674B3"/>
    <w:rsid w:val="00172814"/>
    <w:rsid w:val="00231749"/>
    <w:rsid w:val="002C06BB"/>
    <w:rsid w:val="00327968"/>
    <w:rsid w:val="00496F99"/>
    <w:rsid w:val="004B56F9"/>
    <w:rsid w:val="004C3A31"/>
    <w:rsid w:val="005941F4"/>
    <w:rsid w:val="006C32BA"/>
    <w:rsid w:val="008127F1"/>
    <w:rsid w:val="00833751"/>
    <w:rsid w:val="00910775"/>
    <w:rsid w:val="00927465"/>
    <w:rsid w:val="009C7047"/>
    <w:rsid w:val="00A056C0"/>
    <w:rsid w:val="00AC4D9B"/>
    <w:rsid w:val="00BA5D0C"/>
    <w:rsid w:val="00D21C57"/>
    <w:rsid w:val="00E02245"/>
    <w:rsid w:val="00EA270A"/>
    <w:rsid w:val="00EB6573"/>
    <w:rsid w:val="00FF4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573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B6573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B6573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EB6573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B6573"/>
    <w:rPr>
      <w:rFonts w:ascii="Times New Roman" w:hAnsi="Times New Roman" w:cs="Times New Roman"/>
      <w:kern w:val="1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321</Words>
  <Characters>1927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Projekt</cp:lastModifiedBy>
  <cp:revision>6</cp:revision>
  <dcterms:created xsi:type="dcterms:W3CDTF">2018-12-05T10:22:00Z</dcterms:created>
  <dcterms:modified xsi:type="dcterms:W3CDTF">2019-04-08T08:58:00Z</dcterms:modified>
</cp:coreProperties>
</file>