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1.25pt;height:58.5pt;visibility:visible;mso-position-horizontal-relative:char;mso-position-vertical-relative:line">
            <v:imagedata r:id="rId7" o:title=""/>
          </v:shape>
        </w:pict>
      </w: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5D00F9" w:rsidRPr="00E902D2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1</w:t>
      </w:r>
    </w:p>
    <w:p w:rsidR="005D00F9" w:rsidRPr="004C423B" w:rsidRDefault="005D00F9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5D00F9" w:rsidRPr="004C423B" w:rsidRDefault="005D00F9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5D00F9" w:rsidRPr="004C423B" w:rsidRDefault="005D00F9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5D00F9" w:rsidRPr="004C423B" w:rsidRDefault="005D00F9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5D00F9" w:rsidRPr="004C423B" w:rsidRDefault="005D00F9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5D00F9" w:rsidRPr="004C423B" w:rsidRDefault="005D00F9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5D00F9" w:rsidRPr="004C423B" w:rsidRDefault="005D00F9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5D00F9" w:rsidRPr="004C423B" w:rsidRDefault="005D00F9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5D00F9" w:rsidRPr="004C423B" w:rsidRDefault="005D00F9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5D00F9" w:rsidRPr="004C423B" w:rsidRDefault="005D00F9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5D00F9" w:rsidRPr="004C423B" w:rsidRDefault="005D00F9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5D00F9" w:rsidRPr="004C423B" w:rsidRDefault="005D00F9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5D00F9" w:rsidRPr="004C423B" w:rsidRDefault="005D00F9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5D00F9" w:rsidRPr="004C423B" w:rsidRDefault="005D00F9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5D00F9" w:rsidRPr="004C423B" w:rsidRDefault="005D00F9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5D00F9" w:rsidRPr="004C423B" w:rsidRDefault="005D00F9" w:rsidP="00097317">
      <w:pPr>
        <w:rPr>
          <w:rFonts w:ascii="Times New Roman" w:hAnsi="Times New Roman" w:cs="Times New Roman"/>
        </w:rPr>
      </w:pPr>
    </w:p>
    <w:p w:rsidR="005D00F9" w:rsidRPr="004C423B" w:rsidRDefault="005D00F9" w:rsidP="00097317">
      <w:pPr>
        <w:rPr>
          <w:rFonts w:ascii="Times New Roman" w:hAnsi="Times New Roman" w:cs="Times New Roman"/>
        </w:rPr>
      </w:pPr>
    </w:p>
    <w:p w:rsidR="005D00F9" w:rsidRPr="004C423B" w:rsidRDefault="005D00F9" w:rsidP="00097317">
      <w:pPr>
        <w:rPr>
          <w:rFonts w:ascii="Times New Roman" w:hAnsi="Times New Roman" w:cs="Times New Roman"/>
        </w:rPr>
      </w:pPr>
    </w:p>
    <w:p w:rsidR="005D00F9" w:rsidRPr="00556852" w:rsidRDefault="005D00F9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5D00F9" w:rsidRPr="00556852" w:rsidRDefault="005D00F9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5D00F9" w:rsidRPr="00556852" w:rsidRDefault="005D00F9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00F9" w:rsidRDefault="005D00F9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publiczne</w:t>
      </w:r>
      <w:r w:rsidRPr="00556852">
        <w:rPr>
          <w:rFonts w:ascii="Times New Roman" w:hAnsi="Times New Roman" w:cs="Times New Roman"/>
          <w:sz w:val="24"/>
          <w:szCs w:val="24"/>
        </w:rPr>
        <w:t xml:space="preserve">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D00F9" w:rsidRPr="00556852" w:rsidRDefault="005D00F9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00F9" w:rsidRPr="00556852" w:rsidRDefault="005D00F9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5D00F9" w:rsidRPr="00556852" w:rsidRDefault="005D00F9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0F9" w:rsidRPr="00556852" w:rsidRDefault="005D00F9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</w:t>
      </w:r>
      <w:r>
        <w:rPr>
          <w:rFonts w:ascii="Times New Roman" w:hAnsi="Times New Roman" w:cs="Times New Roman"/>
          <w:sz w:val="24"/>
          <w:szCs w:val="24"/>
        </w:rPr>
        <w:t>rzez zamawiającego w Rozdziale I</w:t>
      </w:r>
      <w:r w:rsidRPr="00556852">
        <w:rPr>
          <w:rFonts w:ascii="Times New Roman" w:hAnsi="Times New Roman" w:cs="Times New Roman"/>
          <w:sz w:val="24"/>
          <w:szCs w:val="24"/>
        </w:rPr>
        <w:t>II Zapytania ofertowego następująco:</w:t>
      </w:r>
    </w:p>
    <w:p w:rsidR="005D00F9" w:rsidRPr="00556852" w:rsidRDefault="005D00F9" w:rsidP="003043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0F9" w:rsidRPr="00556852" w:rsidRDefault="005D00F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0F9" w:rsidRPr="00556852" w:rsidRDefault="005D00F9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 późn. zm.);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5D00F9" w:rsidRPr="00556852" w:rsidRDefault="005D00F9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5D00F9" w:rsidRPr="00556852" w:rsidRDefault="005D00F9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5D00F9" w:rsidRPr="00556852" w:rsidRDefault="005D00F9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b)                 spółdzielnie, których celem jest zatrudnienie tj. spółdzielnie pracy, inwalidów i niewidomych, działające w oparciu o ustawę z dnia 16 września 1982 r. - Prawo spółdzielcze (Dz. U. z 2016 r. poz. 21, z późn. zm.);</w:t>
      </w:r>
    </w:p>
    <w:p w:rsidR="005D00F9" w:rsidRDefault="005D00F9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D00F9" w:rsidRPr="00556852" w:rsidRDefault="005D00F9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5D00F9" w:rsidRPr="00556852" w:rsidRDefault="005D00F9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iż posiadam doświadczenie 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jmniej 2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D00F9" w:rsidRPr="00556852" w:rsidRDefault="005D00F9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5D00F9" w:rsidRPr="00556852" w:rsidRDefault="005D00F9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D00F9" w:rsidRPr="00556852" w:rsidRDefault="005D00F9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5D00F9" w:rsidRPr="004C423B" w:rsidRDefault="005D00F9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5D00F9" w:rsidRPr="004F6034" w:rsidRDefault="005D00F9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5D00F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0F9" w:rsidRDefault="005D00F9" w:rsidP="00BE40C7">
      <w:pPr>
        <w:spacing w:after="0" w:line="240" w:lineRule="auto"/>
      </w:pPr>
      <w:r>
        <w:separator/>
      </w:r>
    </w:p>
  </w:endnote>
  <w:endnote w:type="continuationSeparator" w:id="0">
    <w:p w:rsidR="005D00F9" w:rsidRDefault="005D00F9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0F9" w:rsidRDefault="005D00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0F9" w:rsidRDefault="005D00F9" w:rsidP="00BE40C7">
      <w:pPr>
        <w:spacing w:after="0" w:line="240" w:lineRule="auto"/>
      </w:pPr>
      <w:r>
        <w:separator/>
      </w:r>
    </w:p>
  </w:footnote>
  <w:footnote w:type="continuationSeparator" w:id="0">
    <w:p w:rsidR="005D00F9" w:rsidRDefault="005D00F9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25C8D"/>
    <w:rsid w:val="00027983"/>
    <w:rsid w:val="00097317"/>
    <w:rsid w:val="000B6153"/>
    <w:rsid w:val="000B64B1"/>
    <w:rsid w:val="000D0DBB"/>
    <w:rsid w:val="001765D3"/>
    <w:rsid w:val="001C6945"/>
    <w:rsid w:val="0020395D"/>
    <w:rsid w:val="002C4071"/>
    <w:rsid w:val="00301146"/>
    <w:rsid w:val="0030433A"/>
    <w:rsid w:val="0033004C"/>
    <w:rsid w:val="00344B65"/>
    <w:rsid w:val="0037391A"/>
    <w:rsid w:val="00395BE1"/>
    <w:rsid w:val="003C09D7"/>
    <w:rsid w:val="004174C4"/>
    <w:rsid w:val="004845F1"/>
    <w:rsid w:val="004C423B"/>
    <w:rsid w:val="004F6034"/>
    <w:rsid w:val="00556852"/>
    <w:rsid w:val="00585695"/>
    <w:rsid w:val="0058651A"/>
    <w:rsid w:val="005D00F9"/>
    <w:rsid w:val="005D5468"/>
    <w:rsid w:val="0061171C"/>
    <w:rsid w:val="00640653"/>
    <w:rsid w:val="00672D2F"/>
    <w:rsid w:val="00687DDE"/>
    <w:rsid w:val="006A034C"/>
    <w:rsid w:val="00747816"/>
    <w:rsid w:val="00762DDA"/>
    <w:rsid w:val="007B64D9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8F13FA"/>
    <w:rsid w:val="00912CBD"/>
    <w:rsid w:val="00933FA9"/>
    <w:rsid w:val="00967ACE"/>
    <w:rsid w:val="009838BB"/>
    <w:rsid w:val="009B47E5"/>
    <w:rsid w:val="009F757B"/>
    <w:rsid w:val="00A72E5B"/>
    <w:rsid w:val="00AF2A8C"/>
    <w:rsid w:val="00B22BA2"/>
    <w:rsid w:val="00B40F8F"/>
    <w:rsid w:val="00B858B4"/>
    <w:rsid w:val="00BE40C7"/>
    <w:rsid w:val="00CB4A74"/>
    <w:rsid w:val="00CB73B9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4</Pages>
  <Words>582</Words>
  <Characters>3494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26</cp:revision>
  <cp:lastPrinted>2018-06-08T12:09:00Z</cp:lastPrinted>
  <dcterms:created xsi:type="dcterms:W3CDTF">2017-02-19T15:35:00Z</dcterms:created>
  <dcterms:modified xsi:type="dcterms:W3CDTF">2019-03-26T08:01:00Z</dcterms:modified>
</cp:coreProperties>
</file>