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A41" w:rsidRPr="000B5926" w:rsidRDefault="00CB2A41" w:rsidP="00BE3282">
      <w:pPr>
        <w:ind w:left="0"/>
        <w:jc w:val="right"/>
      </w:pPr>
      <w:r w:rsidRPr="000B5926">
        <w:rPr>
          <w:b/>
          <w:bCs/>
        </w:rPr>
        <w:t xml:space="preserve">Załącznik nr </w:t>
      </w:r>
      <w:r>
        <w:rPr>
          <w:b/>
          <w:bCs/>
        </w:rPr>
        <w:t>2.</w:t>
      </w:r>
      <w:r w:rsidRPr="000B5926">
        <w:rPr>
          <w:b/>
          <w:bCs/>
        </w:rPr>
        <w:t>4</w:t>
      </w:r>
      <w:r>
        <w:rPr>
          <w:b/>
          <w:bCs/>
        </w:rPr>
        <w:t xml:space="preserve"> do umowy</w:t>
      </w:r>
    </w:p>
    <w:p w:rsidR="00CB2A41" w:rsidRDefault="00CB2A41" w:rsidP="00A33071">
      <w:pPr>
        <w:ind w:left="345"/>
        <w:jc w:val="center"/>
        <w:rPr>
          <w:b/>
          <w:bCs/>
        </w:rPr>
      </w:pPr>
      <w:r w:rsidRPr="000B5926">
        <w:rPr>
          <w:b/>
          <w:bCs/>
        </w:rPr>
        <w:t xml:space="preserve">SPRAWOZDANIE </w:t>
      </w:r>
      <w:r>
        <w:rPr>
          <w:b/>
          <w:bCs/>
        </w:rPr>
        <w:br/>
      </w:r>
      <w:r w:rsidRPr="000B5926">
        <w:rPr>
          <w:b/>
          <w:bCs/>
        </w:rPr>
        <w:t xml:space="preserve">Z REALIZACJI </w:t>
      </w:r>
      <w:r>
        <w:rPr>
          <w:b/>
          <w:bCs/>
        </w:rPr>
        <w:t>SPOTKANIA</w:t>
      </w:r>
      <w:r w:rsidRPr="000B5926">
        <w:rPr>
          <w:b/>
          <w:bCs/>
        </w:rPr>
        <w:t>/SEMINARIUM</w:t>
      </w:r>
    </w:p>
    <w:p w:rsidR="00CB2A41" w:rsidRPr="000B5926" w:rsidRDefault="00CB2A41" w:rsidP="00A33071">
      <w:pPr>
        <w:ind w:left="345"/>
        <w:jc w:val="center"/>
        <w:rPr>
          <w:b/>
          <w:bCs/>
        </w:rPr>
      </w:pPr>
      <w:r w:rsidRPr="000B5926">
        <w:rPr>
          <w:b/>
          <w:bCs/>
        </w:rPr>
        <w:t xml:space="preserve">zorganizowanego przez </w:t>
      </w:r>
      <w:r>
        <w:rPr>
          <w:b/>
          <w:bCs/>
        </w:rPr>
        <w:t>Miejski Ośrodek Pomocy Rodzinie we Włocławku</w:t>
      </w:r>
    </w:p>
    <w:p w:rsidR="00CB2A41" w:rsidRPr="000B5926" w:rsidRDefault="00CB2A41" w:rsidP="000B5926">
      <w:pPr>
        <w:spacing w:before="120"/>
        <w:ind w:left="0"/>
        <w:jc w:val="center"/>
        <w:rPr>
          <w:sz w:val="20"/>
          <w:szCs w:val="20"/>
        </w:rPr>
      </w:pPr>
      <w:r w:rsidRPr="000B5926">
        <w:rPr>
          <w:sz w:val="20"/>
          <w:szCs w:val="20"/>
        </w:rPr>
        <w:t xml:space="preserve">realizowanego w ramach projektu partnerskiego, pn. „Rodzina w Centrum” w ramach </w:t>
      </w:r>
      <w:r w:rsidRPr="000B5926">
        <w:rPr>
          <w:sz w:val="20"/>
          <w:szCs w:val="20"/>
        </w:rPr>
        <w:br/>
        <w:t>Osi Priorytetowej 9 Solidarne społeczeństwo, Działania 9.3 Rozwój usług zdrowotnych i społecznych, Poddziałania 9.3.2 Rozwój usług społecznych w ramach części RPO WKP 2014-2020 współfinansowanej z Europejskiego Funduszu Społecznego.</w:t>
      </w:r>
    </w:p>
    <w:p w:rsidR="00CB2A41" w:rsidRPr="000B5926" w:rsidRDefault="00CB2A41" w:rsidP="00A33071">
      <w:pPr>
        <w:ind w:left="0"/>
        <w:rPr>
          <w:b/>
          <w:bCs/>
        </w:rPr>
      </w:pPr>
    </w:p>
    <w:p w:rsidR="00CB2A41" w:rsidRPr="000B5926" w:rsidRDefault="00CB2A41" w:rsidP="00A33071">
      <w:pPr>
        <w:pStyle w:val="Nagwektabeli"/>
        <w:suppressLineNumbers w:val="0"/>
        <w:jc w:val="both"/>
        <w:rPr>
          <w:rFonts w:ascii="Calibri" w:hAnsi="Calibri" w:cs="Calibri"/>
          <w:sz w:val="22"/>
          <w:szCs w:val="22"/>
        </w:rPr>
      </w:pPr>
      <w:r w:rsidRPr="000B5926">
        <w:rPr>
          <w:rFonts w:ascii="Calibri" w:hAnsi="Calibri" w:cs="Calibri"/>
          <w:sz w:val="22"/>
          <w:szCs w:val="22"/>
        </w:rPr>
        <w:t>Zadanie zrealizowano zgodnie z umową nr................................................z dnia...............................</w:t>
      </w:r>
    </w:p>
    <w:p w:rsidR="00CB2A41" w:rsidRPr="000B5926" w:rsidRDefault="00CB2A41" w:rsidP="00A33071">
      <w:pPr>
        <w:pStyle w:val="Nagwektabeli"/>
        <w:suppressLineNumbers w:val="0"/>
        <w:jc w:val="both"/>
        <w:rPr>
          <w:rFonts w:ascii="Calibri" w:hAnsi="Calibri" w:cs="Calibri"/>
          <w:sz w:val="22"/>
          <w:szCs w:val="22"/>
        </w:rPr>
      </w:pPr>
    </w:p>
    <w:p w:rsidR="00CB2A41" w:rsidRPr="000B5926" w:rsidRDefault="00CB2A41" w:rsidP="00A33071">
      <w:pPr>
        <w:ind w:left="0"/>
        <w:rPr>
          <w:b/>
          <w:bCs/>
        </w:rPr>
      </w:pPr>
      <w:r w:rsidRPr="000B5926">
        <w:rPr>
          <w:b/>
          <w:bCs/>
        </w:rPr>
        <w:t>I. INFORMACJE OGÓLNE</w:t>
      </w:r>
    </w:p>
    <w:p w:rsidR="00CB2A41" w:rsidRPr="000B5926" w:rsidRDefault="00CB2A41" w:rsidP="00A33071">
      <w:pPr>
        <w:ind w:left="0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9"/>
        <w:gridCol w:w="4184"/>
        <w:gridCol w:w="4563"/>
      </w:tblGrid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A33071">
            <w:pPr>
              <w:pStyle w:val="ListParagraph"/>
              <w:numPr>
                <w:ilvl w:val="0"/>
                <w:numId w:val="2"/>
              </w:numPr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>Nazwa wykonawcy: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A33071">
            <w:pPr>
              <w:pStyle w:val="ListParagraph"/>
              <w:numPr>
                <w:ilvl w:val="0"/>
                <w:numId w:val="2"/>
              </w:numPr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017BC0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 xml:space="preserve">Tytuł zrealizowanego </w:t>
            </w:r>
            <w:r>
              <w:rPr>
                <w:b/>
                <w:bCs/>
              </w:rPr>
              <w:t>spotkania</w:t>
            </w:r>
            <w:r w:rsidRPr="000B5926">
              <w:rPr>
                <w:b/>
                <w:bCs/>
              </w:rPr>
              <w:t>/seminarium: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A33071">
            <w:pPr>
              <w:pStyle w:val="ListParagraph"/>
              <w:numPr>
                <w:ilvl w:val="0"/>
                <w:numId w:val="2"/>
              </w:numPr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>Termin realizacji zadania: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A33071">
            <w:pPr>
              <w:pStyle w:val="ListParagraph"/>
              <w:numPr>
                <w:ilvl w:val="0"/>
                <w:numId w:val="2"/>
              </w:numPr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A33071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>Liczba godzin zegarowych: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A33071">
            <w:pPr>
              <w:pStyle w:val="ListParagraph"/>
              <w:numPr>
                <w:ilvl w:val="0"/>
                <w:numId w:val="2"/>
              </w:numPr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017BC0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 xml:space="preserve">Liczba uczestników </w:t>
            </w:r>
            <w:r>
              <w:rPr>
                <w:b/>
                <w:bCs/>
              </w:rPr>
              <w:t>spotkania</w:t>
            </w:r>
            <w:r w:rsidRPr="000B5926">
              <w:rPr>
                <w:b/>
                <w:bCs/>
              </w:rPr>
              <w:t>/seminarium</w:t>
            </w:r>
            <w:r>
              <w:rPr>
                <w:b/>
                <w:bCs/>
              </w:rPr>
              <w:t xml:space="preserve"> </w:t>
            </w:r>
            <w:r w:rsidRPr="000B5926">
              <w:rPr>
                <w:b/>
                <w:bCs/>
              </w:rPr>
              <w:br/>
              <w:t>ogółem, w tym: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BE3282">
            <w:pPr>
              <w:pStyle w:val="ListParagraph"/>
              <w:ind w:left="502"/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>kobiet: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BE3282">
            <w:pPr>
              <w:pStyle w:val="ListParagraph"/>
              <w:ind w:left="502"/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>mężczyzn: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A33071">
            <w:pPr>
              <w:pStyle w:val="ListParagraph"/>
              <w:numPr>
                <w:ilvl w:val="0"/>
                <w:numId w:val="2"/>
              </w:numPr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DF7397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 xml:space="preserve">Termin realizacji </w:t>
            </w:r>
            <w:r>
              <w:rPr>
                <w:b/>
                <w:bCs/>
              </w:rPr>
              <w:t>spotkania</w:t>
            </w:r>
            <w:r w:rsidRPr="000B5926">
              <w:rPr>
                <w:b/>
                <w:bCs/>
              </w:rPr>
              <w:t>/seminarium: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A33071">
            <w:pPr>
              <w:pStyle w:val="ListParagraph"/>
              <w:numPr>
                <w:ilvl w:val="0"/>
                <w:numId w:val="2"/>
              </w:numPr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DF7397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 xml:space="preserve">Miejsce realizacji </w:t>
            </w:r>
            <w:r>
              <w:rPr>
                <w:b/>
                <w:bCs/>
              </w:rPr>
              <w:t>spotkania</w:t>
            </w:r>
            <w:r w:rsidRPr="000B5926">
              <w:rPr>
                <w:b/>
                <w:bCs/>
              </w:rPr>
              <w:t>/seminarium</w:t>
            </w:r>
            <w:r>
              <w:rPr>
                <w:b/>
                <w:bCs/>
              </w:rPr>
              <w:t xml:space="preserve"> </w:t>
            </w:r>
            <w:r w:rsidRPr="000B5926">
              <w:rPr>
                <w:b/>
                <w:bCs/>
              </w:rPr>
              <w:t>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A33071">
            <w:pPr>
              <w:pStyle w:val="ListParagraph"/>
              <w:numPr>
                <w:ilvl w:val="0"/>
                <w:numId w:val="2"/>
              </w:numPr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>Wykaz kadry trenerskiej prowadzącej zajęcia dydaktyczne: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A33071">
            <w:pPr>
              <w:pStyle w:val="ListParagraph"/>
              <w:numPr>
                <w:ilvl w:val="0"/>
                <w:numId w:val="2"/>
              </w:numPr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>Opiekun procesu szkoleniowego: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A33071">
            <w:pPr>
              <w:pStyle w:val="ListParagraph"/>
              <w:numPr>
                <w:ilvl w:val="0"/>
                <w:numId w:val="2"/>
              </w:numPr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>Wykaz materiałów dydaktycznych dla uczestników: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A33071">
            <w:pPr>
              <w:pStyle w:val="ListParagraph"/>
              <w:numPr>
                <w:ilvl w:val="0"/>
                <w:numId w:val="2"/>
              </w:numPr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>Dane osoby sporządzającej sprawozdanie: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BE3282">
            <w:pPr>
              <w:pStyle w:val="ListParagraph"/>
              <w:ind w:left="502"/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>Imię i nazwisko: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BE3282">
            <w:pPr>
              <w:pStyle w:val="ListParagraph"/>
              <w:ind w:left="502"/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>Numer telefonu: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  <w:tr w:rsidR="00CB2A41" w:rsidRPr="000B5926">
        <w:trPr>
          <w:jc w:val="center"/>
        </w:trPr>
        <w:tc>
          <w:tcPr>
            <w:tcW w:w="290" w:type="pct"/>
            <w:vAlign w:val="center"/>
          </w:tcPr>
          <w:p w:rsidR="00CB2A41" w:rsidRPr="000B5926" w:rsidRDefault="00CB2A41" w:rsidP="00BE3282">
            <w:pPr>
              <w:pStyle w:val="ListParagraph"/>
              <w:ind w:left="502"/>
              <w:jc w:val="left"/>
              <w:rPr>
                <w:b/>
                <w:bCs/>
              </w:rPr>
            </w:pPr>
          </w:p>
        </w:tc>
        <w:tc>
          <w:tcPr>
            <w:tcW w:w="2253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  <w:r w:rsidRPr="000B5926">
              <w:rPr>
                <w:b/>
                <w:bCs/>
              </w:rPr>
              <w:t>Adres poczty elektronicznej:</w:t>
            </w:r>
          </w:p>
        </w:tc>
        <w:tc>
          <w:tcPr>
            <w:tcW w:w="2457" w:type="pct"/>
            <w:vAlign w:val="center"/>
          </w:tcPr>
          <w:p w:rsidR="00CB2A41" w:rsidRPr="000B5926" w:rsidRDefault="00CB2A41" w:rsidP="00BE3282">
            <w:pPr>
              <w:ind w:left="0"/>
              <w:jc w:val="left"/>
              <w:rPr>
                <w:b/>
                <w:bCs/>
              </w:rPr>
            </w:pPr>
          </w:p>
        </w:tc>
      </w:tr>
    </w:tbl>
    <w:p w:rsidR="00CB2A41" w:rsidRPr="000B5926" w:rsidRDefault="00CB2A41" w:rsidP="00A33071">
      <w:pPr>
        <w:ind w:left="0"/>
        <w:rPr>
          <w:b/>
          <w:bCs/>
        </w:rPr>
      </w:pPr>
    </w:p>
    <w:p w:rsidR="00CB2A41" w:rsidRDefault="00CB2A41" w:rsidP="00BE3282">
      <w:pPr>
        <w:ind w:left="0"/>
        <w:jc w:val="right"/>
        <w:rPr>
          <w:b/>
          <w:bCs/>
        </w:rPr>
      </w:pPr>
    </w:p>
    <w:p w:rsidR="00CB2A41" w:rsidRDefault="00CB2A41" w:rsidP="00BE3282">
      <w:pPr>
        <w:ind w:left="0"/>
        <w:jc w:val="right"/>
        <w:rPr>
          <w:b/>
          <w:bCs/>
        </w:rPr>
      </w:pPr>
    </w:p>
    <w:p w:rsidR="00CB2A41" w:rsidRPr="00BF7393" w:rsidRDefault="00CB2A41" w:rsidP="00E47D02">
      <w:pPr>
        <w:ind w:left="0"/>
        <w:rPr>
          <w:b/>
          <w:bCs/>
        </w:rPr>
      </w:pPr>
      <w:r w:rsidRPr="00BF7393">
        <w:rPr>
          <w:b/>
          <w:bCs/>
        </w:rPr>
        <w:t>II. PRZEBIEG REALIZACJI ZAMÓWIENIA</w:t>
      </w:r>
    </w:p>
    <w:p w:rsidR="00CB2A41" w:rsidRPr="00BF7393" w:rsidRDefault="00CB2A41" w:rsidP="00E47D02">
      <w:pPr>
        <w:tabs>
          <w:tab w:val="left" w:pos="993"/>
        </w:tabs>
        <w:spacing w:before="120" w:after="120"/>
        <w:rPr>
          <w:b/>
          <w:bCs/>
        </w:rPr>
      </w:pPr>
      <w:r w:rsidRPr="00BF7393">
        <w:rPr>
          <w:b/>
          <w:bCs/>
        </w:rPr>
        <w:t xml:space="preserve">1. Cel </w:t>
      </w:r>
      <w:r>
        <w:rPr>
          <w:b/>
          <w:bCs/>
        </w:rPr>
        <w:t>seminarium/spotkania</w:t>
      </w:r>
      <w:r w:rsidRPr="00BF7393">
        <w:rPr>
          <w:b/>
          <w:bCs/>
        </w:rPr>
        <w:t>, w tym:</w:t>
      </w:r>
    </w:p>
    <w:p w:rsidR="00CB2A41" w:rsidRPr="00BF7393" w:rsidRDefault="00CB2A41" w:rsidP="00E47D02">
      <w:pPr>
        <w:tabs>
          <w:tab w:val="left" w:pos="993"/>
        </w:tabs>
        <w:rPr>
          <w:b/>
          <w:bCs/>
        </w:rPr>
      </w:pPr>
      <w:r w:rsidRPr="00BF7393">
        <w:rPr>
          <w:b/>
          <w:bCs/>
        </w:rPr>
        <w:t xml:space="preserve">WARTOŚĆ MERYTORYCZNA </w:t>
      </w:r>
      <w:r>
        <w:rPr>
          <w:b/>
          <w:bCs/>
        </w:rPr>
        <w:t>SEMINARIUM/SPOTKANIA</w:t>
      </w:r>
      <w:r w:rsidRPr="00BF7393">
        <w:rPr>
          <w:b/>
          <w:bCs/>
        </w:rPr>
        <w:t>: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tabs>
          <w:tab w:val="left" w:pos="993"/>
        </w:tabs>
        <w:rPr>
          <w:b/>
          <w:bCs/>
        </w:rPr>
      </w:pPr>
      <w:r w:rsidRPr="00BF7393">
        <w:rPr>
          <w:b/>
          <w:bCs/>
        </w:rPr>
        <w:t xml:space="preserve">ORGANIZACJA </w:t>
      </w:r>
      <w:r>
        <w:rPr>
          <w:b/>
          <w:bCs/>
        </w:rPr>
        <w:t>SEMINARIUM/SPOTKANIA</w:t>
      </w:r>
      <w:r w:rsidRPr="00BF7393">
        <w:rPr>
          <w:b/>
          <w:bCs/>
        </w:rPr>
        <w:t>: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tabs>
          <w:tab w:val="left" w:pos="993"/>
        </w:tabs>
        <w:rPr>
          <w:b/>
          <w:bCs/>
        </w:rPr>
      </w:pPr>
      <w:r w:rsidRPr="00BF7393">
        <w:rPr>
          <w:b/>
          <w:bCs/>
        </w:rPr>
        <w:t xml:space="preserve">2. ZAKRES TEMATYCZNY - PROGRAM </w:t>
      </w:r>
      <w:r>
        <w:rPr>
          <w:b/>
          <w:bCs/>
        </w:rPr>
        <w:t>SEMINARIUM/SPOTKANIA</w:t>
      </w:r>
      <w:r w:rsidRPr="00BF7393">
        <w:rPr>
          <w:b/>
          <w:bCs/>
        </w:rPr>
        <w:t>: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3. METODY DYDAKTYCZNE: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tabs>
          <w:tab w:val="left" w:pos="993"/>
        </w:tabs>
        <w:rPr>
          <w:b/>
          <w:bCs/>
        </w:rPr>
      </w:pPr>
      <w:r>
        <w:rPr>
          <w:b/>
          <w:bCs/>
        </w:rPr>
        <w:t>4</w:t>
      </w:r>
      <w:r w:rsidRPr="00BF7393">
        <w:rPr>
          <w:b/>
          <w:bCs/>
        </w:rPr>
        <w:t xml:space="preserve">. CZY ZAISTNIAŁY JAKIEŚ PROBLEMY PODCZAS REALIZACJI </w:t>
      </w:r>
      <w:r>
        <w:rPr>
          <w:b/>
          <w:bCs/>
        </w:rPr>
        <w:t>SEMINARIUM/SPOTKANIA</w:t>
      </w:r>
      <w:r w:rsidRPr="00BF7393">
        <w:rPr>
          <w:b/>
          <w:bCs/>
        </w:rPr>
        <w:t>?</w:t>
      </w:r>
    </w:p>
    <w:p w:rsidR="00CB2A41" w:rsidRPr="00BF7393" w:rsidRDefault="00CB2A41" w:rsidP="00E47D02">
      <w:pPr>
        <w:ind w:left="2136" w:firstLine="696"/>
        <w:rPr>
          <w:b/>
          <w:bCs/>
        </w:rPr>
      </w:pPr>
    </w:p>
    <w:p w:rsidR="00CB2A41" w:rsidRPr="00BF7393" w:rsidRDefault="00CB2A41" w:rsidP="00E47D02">
      <w:pPr>
        <w:ind w:left="2136" w:firstLine="274"/>
        <w:rPr>
          <w:b/>
          <w:bCs/>
        </w:rPr>
      </w:pPr>
      <w:r w:rsidRPr="00BF7393">
        <w:rPr>
          <w:b/>
          <w:bCs/>
        </w:rPr>
        <w:t>TAK</w:t>
      </w:r>
      <w:r w:rsidRPr="00BF7393">
        <w:rPr>
          <w:b/>
          <w:bCs/>
        </w:rPr>
        <w:tab/>
      </w:r>
      <w:r w:rsidRPr="00BF7393">
        <w:rPr>
          <w:b/>
          <w:bCs/>
        </w:rPr>
        <w:tab/>
      </w:r>
      <w:r w:rsidRPr="00BF7393">
        <w:rPr>
          <w:b/>
          <w:bCs/>
        </w:rPr>
        <w:tab/>
      </w:r>
      <w:r w:rsidRPr="00BF7393">
        <w:rPr>
          <w:b/>
          <w:bCs/>
        </w:rPr>
        <w:tab/>
        <w:t>NIE</w:t>
      </w:r>
    </w:p>
    <w:p w:rsidR="00CB2A41" w:rsidRPr="00BF7393" w:rsidRDefault="00CB2A41" w:rsidP="00E47D02">
      <w:pPr>
        <w:ind w:left="2136" w:firstLine="696"/>
        <w:rPr>
          <w:b/>
          <w:bCs/>
        </w:rPr>
      </w:pPr>
    </w:p>
    <w:p w:rsidR="00CB2A41" w:rsidRPr="00BF7393" w:rsidRDefault="00CB2A41" w:rsidP="00E47D02">
      <w:pPr>
        <w:rPr>
          <w:b/>
          <w:bCs/>
        </w:rPr>
      </w:pPr>
      <w:r>
        <w:rPr>
          <w:b/>
          <w:bCs/>
        </w:rPr>
        <w:t xml:space="preserve">5. </w:t>
      </w:r>
      <w:r w:rsidRPr="00BF7393">
        <w:rPr>
          <w:b/>
          <w:bCs/>
        </w:rPr>
        <w:t xml:space="preserve">JEŻELI TAK, NALEŻY ZAZNACZYĆ RODZAJ PROBLEMU PODCZAS REALIZACJI </w:t>
      </w:r>
      <w:r>
        <w:rPr>
          <w:b/>
          <w:bCs/>
        </w:rPr>
        <w:t>SEMINARIUM/SPOTKANIA</w:t>
      </w:r>
      <w:r w:rsidRPr="00BF7393">
        <w:rPr>
          <w:b/>
          <w:bCs/>
        </w:rPr>
        <w:t>, OPISAĆ PROBLEM ORAZ PODJĘTE ŚRODKI ZARADCZE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 xml:space="preserve">1) problemy dotyczące uczestników  </w:t>
      </w:r>
      <w:r>
        <w:rPr>
          <w:b/>
          <w:bCs/>
        </w:rPr>
        <w:t>seminarium/spotkania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>
        <w:rPr>
          <w:b/>
          <w:bCs/>
        </w:rPr>
        <w:t xml:space="preserve">2) </w:t>
      </w:r>
      <w:r w:rsidRPr="00BF7393">
        <w:rPr>
          <w:b/>
          <w:bCs/>
        </w:rPr>
        <w:t>Inne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.............................................................................................................................................</w:t>
      </w:r>
    </w:p>
    <w:p w:rsidR="00CB2A41" w:rsidRPr="00BF7393" w:rsidRDefault="00CB2A41" w:rsidP="00E47D02">
      <w:pPr>
        <w:rPr>
          <w:b/>
          <w:bCs/>
        </w:rPr>
      </w:pPr>
      <w:r>
        <w:rPr>
          <w:b/>
          <w:bCs/>
        </w:rPr>
        <w:t>6</w:t>
      </w:r>
      <w:r w:rsidRPr="00BF7393">
        <w:rPr>
          <w:b/>
          <w:bCs/>
        </w:rPr>
        <w:t>. ANKIETY</w:t>
      </w:r>
    </w:p>
    <w:p w:rsidR="00CB2A41" w:rsidRPr="00BF7393" w:rsidRDefault="00CB2A41" w:rsidP="00E47D02">
      <w:pPr>
        <w:rPr>
          <w:b/>
          <w:bCs/>
        </w:rPr>
      </w:pPr>
    </w:p>
    <w:tbl>
      <w:tblPr>
        <w:tblW w:w="50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66"/>
        <w:gridCol w:w="3310"/>
        <w:gridCol w:w="3310"/>
      </w:tblGrid>
      <w:tr w:rsidR="00CB2A41" w:rsidRPr="00BF7393">
        <w:tc>
          <w:tcPr>
            <w:tcW w:w="1435" w:type="pct"/>
          </w:tcPr>
          <w:p w:rsidR="00CB2A41" w:rsidRPr="00BF7393" w:rsidRDefault="00CB2A41" w:rsidP="00C531C8">
            <w:pPr>
              <w:rPr>
                <w:b/>
                <w:bCs/>
              </w:rPr>
            </w:pPr>
            <w:r w:rsidRPr="00BF7393">
              <w:rPr>
                <w:b/>
                <w:bCs/>
              </w:rPr>
              <w:t xml:space="preserve">ANKIETA </w:t>
            </w:r>
          </w:p>
        </w:tc>
        <w:tc>
          <w:tcPr>
            <w:tcW w:w="1782" w:type="pct"/>
          </w:tcPr>
          <w:p w:rsidR="00CB2A41" w:rsidRPr="00BF7393" w:rsidRDefault="00CB2A41" w:rsidP="00C531C8">
            <w:pPr>
              <w:rPr>
                <w:b/>
                <w:bCs/>
              </w:rPr>
            </w:pPr>
            <w:r w:rsidRPr="00BF7393">
              <w:rPr>
                <w:b/>
                <w:bCs/>
              </w:rPr>
              <w:t xml:space="preserve">LICZBA ROZDANYCH ANKIET </w:t>
            </w:r>
          </w:p>
        </w:tc>
        <w:tc>
          <w:tcPr>
            <w:tcW w:w="1782" w:type="pct"/>
          </w:tcPr>
          <w:p w:rsidR="00CB2A41" w:rsidRPr="00BF7393" w:rsidRDefault="00CB2A41" w:rsidP="00C531C8">
            <w:pPr>
              <w:rPr>
                <w:b/>
                <w:bCs/>
              </w:rPr>
            </w:pPr>
            <w:r w:rsidRPr="00BF7393">
              <w:rPr>
                <w:b/>
                <w:bCs/>
              </w:rPr>
              <w:t>LICZBA ZEBRANYCH  ANKIET</w:t>
            </w:r>
          </w:p>
        </w:tc>
      </w:tr>
      <w:tr w:rsidR="00CB2A41" w:rsidRPr="00BF7393">
        <w:tc>
          <w:tcPr>
            <w:tcW w:w="1435" w:type="pct"/>
          </w:tcPr>
          <w:p w:rsidR="00CB2A41" w:rsidRPr="00BF7393" w:rsidRDefault="00CB2A41" w:rsidP="00C531C8">
            <w:r w:rsidRPr="00BF7393">
              <w:rPr>
                <w:b/>
                <w:bCs/>
              </w:rPr>
              <w:t>Ewaluacyjna</w:t>
            </w:r>
          </w:p>
          <w:p w:rsidR="00CB2A41" w:rsidRPr="00BF7393" w:rsidRDefault="00CB2A41" w:rsidP="00C531C8"/>
        </w:tc>
        <w:tc>
          <w:tcPr>
            <w:tcW w:w="1782" w:type="pct"/>
          </w:tcPr>
          <w:p w:rsidR="00CB2A41" w:rsidRPr="00BF7393" w:rsidRDefault="00CB2A41" w:rsidP="00C531C8">
            <w:pPr>
              <w:jc w:val="center"/>
            </w:pPr>
          </w:p>
        </w:tc>
        <w:tc>
          <w:tcPr>
            <w:tcW w:w="1782" w:type="pct"/>
          </w:tcPr>
          <w:p w:rsidR="00CB2A41" w:rsidRPr="00BF7393" w:rsidRDefault="00CB2A41" w:rsidP="00C531C8">
            <w:pPr>
              <w:jc w:val="center"/>
            </w:pPr>
          </w:p>
        </w:tc>
      </w:tr>
    </w:tbl>
    <w:p w:rsidR="00CB2A41" w:rsidRPr="00BF7393" w:rsidRDefault="00CB2A41" w:rsidP="00E47D02">
      <w:pPr>
        <w:rPr>
          <w:b/>
          <w:bCs/>
        </w:rPr>
      </w:pPr>
    </w:p>
    <w:p w:rsidR="00CB2A41" w:rsidRPr="00BF7393" w:rsidRDefault="00CB2A41" w:rsidP="00E47D02">
      <w:pPr>
        <w:ind w:right="-2"/>
      </w:pPr>
      <w:r w:rsidRPr="00BF7393">
        <w:t xml:space="preserve">Integralną część sprawozdania stanowią: </w:t>
      </w:r>
    </w:p>
    <w:p w:rsidR="00CB2A41" w:rsidRPr="00BF7393" w:rsidRDefault="00CB2A41" w:rsidP="00E47D02">
      <w:pPr>
        <w:numPr>
          <w:ilvl w:val="0"/>
          <w:numId w:val="1"/>
        </w:numPr>
        <w:ind w:right="-2"/>
      </w:pPr>
      <w:r w:rsidRPr="00BF7393">
        <w:t xml:space="preserve">program </w:t>
      </w:r>
      <w:r>
        <w:t>seminarium/spotkanie</w:t>
      </w:r>
      <w:r w:rsidRPr="00BF7393">
        <w:t xml:space="preserve"> z podpisami prelegentów potwierdzającymi, realizację całości programu;</w:t>
      </w:r>
    </w:p>
    <w:p w:rsidR="00CB2A41" w:rsidRPr="00BF7393" w:rsidRDefault="00CB2A41" w:rsidP="00E47D02">
      <w:pPr>
        <w:numPr>
          <w:ilvl w:val="0"/>
          <w:numId w:val="1"/>
        </w:numPr>
        <w:ind w:right="-2"/>
      </w:pPr>
      <w:r w:rsidRPr="00BF7393">
        <w:t>oryginały podpisanych list obecności;</w:t>
      </w:r>
    </w:p>
    <w:p w:rsidR="00CB2A41" w:rsidRPr="00BF7393" w:rsidRDefault="00CB2A41" w:rsidP="00E47D02">
      <w:pPr>
        <w:numPr>
          <w:ilvl w:val="0"/>
          <w:numId w:val="1"/>
        </w:numPr>
        <w:ind w:right="-2"/>
      </w:pPr>
      <w:r w:rsidRPr="00BF7393">
        <w:t xml:space="preserve">lista potwierdzająca odbiór materiałów </w:t>
      </w:r>
      <w:r>
        <w:t>dydaktycznych</w:t>
      </w:r>
      <w:r w:rsidRPr="00BF7393">
        <w:t>;</w:t>
      </w:r>
    </w:p>
    <w:p w:rsidR="00CB2A41" w:rsidRPr="00BF7393" w:rsidRDefault="00CB2A41" w:rsidP="00E47D02">
      <w:pPr>
        <w:numPr>
          <w:ilvl w:val="0"/>
          <w:numId w:val="1"/>
        </w:numPr>
        <w:ind w:right="-2"/>
      </w:pPr>
      <w:r w:rsidRPr="00BF7393">
        <w:t>ankiety ewaluacyjne;</w:t>
      </w:r>
    </w:p>
    <w:p w:rsidR="00CB2A41" w:rsidRPr="00BF7393" w:rsidRDefault="00CB2A41" w:rsidP="00E47D02">
      <w:pPr>
        <w:numPr>
          <w:ilvl w:val="0"/>
          <w:numId w:val="1"/>
        </w:numPr>
        <w:ind w:right="-2"/>
      </w:pPr>
      <w:r w:rsidRPr="00BF7393">
        <w:t xml:space="preserve">wzór materiałów </w:t>
      </w:r>
      <w:r>
        <w:t>dydaktyczne</w:t>
      </w:r>
      <w:r w:rsidRPr="00BF7393">
        <w:t xml:space="preserve"> dla uczestników;</w:t>
      </w:r>
      <w:bookmarkStart w:id="0" w:name="_GoBack"/>
      <w:bookmarkEnd w:id="0"/>
    </w:p>
    <w:p w:rsidR="00CB2A41" w:rsidRPr="00BF7393" w:rsidRDefault="00CB2A41" w:rsidP="00E47D02">
      <w:pPr>
        <w:numPr>
          <w:ilvl w:val="0"/>
          <w:numId w:val="1"/>
        </w:numPr>
        <w:ind w:right="-2"/>
      </w:pPr>
      <w:r w:rsidRPr="00BF7393">
        <w:t>lista potwierdzająca odbiór zaświadczeń;</w:t>
      </w:r>
    </w:p>
    <w:p w:rsidR="00CB2A41" w:rsidRPr="00BF7393" w:rsidRDefault="00CB2A41" w:rsidP="00E47D02">
      <w:pPr>
        <w:numPr>
          <w:ilvl w:val="0"/>
          <w:numId w:val="1"/>
        </w:numPr>
        <w:ind w:right="-2"/>
      </w:pPr>
      <w:r w:rsidRPr="00BF7393">
        <w:t>lista potwierdzająca korzystanie z posiłków.</w:t>
      </w:r>
    </w:p>
    <w:p w:rsidR="00CB2A41" w:rsidRPr="00BF7393" w:rsidRDefault="00CB2A41" w:rsidP="00E47D02">
      <w:pPr>
        <w:rPr>
          <w:b/>
          <w:bCs/>
        </w:rPr>
      </w:pP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 xml:space="preserve">Miejscowość, data, podpis </w:t>
      </w:r>
    </w:p>
    <w:p w:rsidR="00CB2A41" w:rsidRPr="00BF7393" w:rsidRDefault="00CB2A41" w:rsidP="00E47D02">
      <w:pPr>
        <w:rPr>
          <w:b/>
          <w:bCs/>
        </w:rPr>
      </w:pPr>
    </w:p>
    <w:p w:rsidR="00CB2A41" w:rsidRPr="00BF7393" w:rsidRDefault="00CB2A41" w:rsidP="00E47D02">
      <w:pPr>
        <w:rPr>
          <w:b/>
          <w:bCs/>
        </w:rPr>
      </w:pPr>
      <w:r w:rsidRPr="00BF7393">
        <w:rPr>
          <w:b/>
          <w:bCs/>
        </w:rPr>
        <w:t>..................................................................</w:t>
      </w:r>
    </w:p>
    <w:p w:rsidR="00CB2A41" w:rsidRPr="000B5926" w:rsidRDefault="00CB2A41" w:rsidP="00BE3282">
      <w:pPr>
        <w:ind w:left="0"/>
        <w:jc w:val="right"/>
      </w:pPr>
    </w:p>
    <w:sectPr w:rsidR="00CB2A41" w:rsidRPr="000B5926" w:rsidSect="000B5926">
      <w:headerReference w:type="default" r:id="rId7"/>
      <w:headerReference w:type="first" r:id="rId8"/>
      <w:footerReference w:type="first" r:id="rId9"/>
      <w:pgSz w:w="11906" w:h="16838" w:code="9"/>
      <w:pgMar w:top="1418" w:right="1418" w:bottom="1134" w:left="1418" w:header="425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A41" w:rsidRDefault="00CB2A41" w:rsidP="00A33071">
      <w:r>
        <w:separator/>
      </w:r>
    </w:p>
  </w:endnote>
  <w:endnote w:type="continuationSeparator" w:id="0">
    <w:p w:rsidR="00CB2A41" w:rsidRDefault="00CB2A41" w:rsidP="00A330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A41" w:rsidRDefault="00CB2A41" w:rsidP="000B5926">
    <w:pPr>
      <w:pStyle w:val="Footer"/>
      <w:pBdr>
        <w:top w:val="single" w:sz="4" w:space="1" w:color="auto"/>
      </w:pBdr>
      <w:tabs>
        <w:tab w:val="clear" w:pos="4536"/>
        <w:tab w:val="clear" w:pos="9072"/>
        <w:tab w:val="center" w:pos="2410"/>
        <w:tab w:val="right" w:pos="2835"/>
      </w:tabs>
      <w:ind w:left="360" w:right="66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A41" w:rsidRDefault="00CB2A41" w:rsidP="00A33071">
      <w:r>
        <w:separator/>
      </w:r>
    </w:p>
  </w:footnote>
  <w:footnote w:type="continuationSeparator" w:id="0">
    <w:p w:rsidR="00CB2A41" w:rsidRDefault="00CB2A41" w:rsidP="00A330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A41" w:rsidRPr="00A33071" w:rsidRDefault="00CB2A41" w:rsidP="00A33071">
    <w:pPr>
      <w:pStyle w:val="Header"/>
      <w:tabs>
        <w:tab w:val="clear" w:pos="4536"/>
        <w:tab w:val="center" w:pos="4253"/>
      </w:tabs>
      <w:ind w:left="0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0" o:spid="_x0000_i1026" type="#_x0000_t75" alt="EFS_poziom_achromat.jpg" style="width:445.5pt;height:57.75pt;visibility:visible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A41" w:rsidRDefault="00CB2A41">
    <w:pPr>
      <w:pStyle w:val="Header"/>
    </w:pPr>
  </w:p>
  <w:p w:rsidR="00CB2A41" w:rsidRDefault="00CB2A41">
    <w:pPr>
      <w:pStyle w:val="Header"/>
    </w:pPr>
  </w:p>
  <w:p w:rsidR="00CB2A41" w:rsidRDefault="00CB2A41">
    <w:pPr>
      <w:pStyle w:val="Header"/>
    </w:pPr>
  </w:p>
  <w:p w:rsidR="00CB2A41" w:rsidRDefault="00CB2A41" w:rsidP="00582026">
    <w:pPr>
      <w:pStyle w:val="Header"/>
      <w:pBdr>
        <w:bottom w:val="single" w:sz="4" w:space="1" w:color="auto"/>
      </w:pBd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8" type="#_x0000_t75" style="width:453.75pt;height:60.75pt;visibility:visible;mso-position-horizontal-relative:char;mso-position-vertical-relative:line">
          <v:imagedata r:id="rId1" o:title=""/>
        </v:shape>
      </w:pict>
    </w:r>
  </w:p>
  <w:p w:rsidR="00CB2A41" w:rsidRPr="00582026" w:rsidRDefault="00CB2A41" w:rsidP="00582026">
    <w:pPr>
      <w:pStyle w:val="Header"/>
      <w:pBdr>
        <w:bottom w:val="single" w:sz="4" w:space="1" w:color="auto"/>
      </w:pBdr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1">
    <w:nsid w:val="04427D20"/>
    <w:multiLevelType w:val="hybridMultilevel"/>
    <w:tmpl w:val="F4225C86"/>
    <w:lvl w:ilvl="0" w:tplc="EBDC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4F4F53"/>
    <w:multiLevelType w:val="hybridMultilevel"/>
    <w:tmpl w:val="42E4A05C"/>
    <w:lvl w:ilvl="0" w:tplc="85C086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113212"/>
    <w:multiLevelType w:val="hybridMultilevel"/>
    <w:tmpl w:val="248683D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5AA06CB"/>
    <w:multiLevelType w:val="hybridMultilevel"/>
    <w:tmpl w:val="E83AAA6E"/>
    <w:lvl w:ilvl="0" w:tplc="C7A2253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071"/>
    <w:rsid w:val="0000398C"/>
    <w:rsid w:val="00017BC0"/>
    <w:rsid w:val="000479E4"/>
    <w:rsid w:val="00073DF7"/>
    <w:rsid w:val="000B2BAC"/>
    <w:rsid w:val="000B5926"/>
    <w:rsid w:val="000E1E3D"/>
    <w:rsid w:val="00150BBC"/>
    <w:rsid w:val="001B41AC"/>
    <w:rsid w:val="00230B71"/>
    <w:rsid w:val="00290EB8"/>
    <w:rsid w:val="002E606A"/>
    <w:rsid w:val="002F42B7"/>
    <w:rsid w:val="003403FC"/>
    <w:rsid w:val="00343E63"/>
    <w:rsid w:val="0040610D"/>
    <w:rsid w:val="00482F32"/>
    <w:rsid w:val="00582026"/>
    <w:rsid w:val="00584990"/>
    <w:rsid w:val="005F675B"/>
    <w:rsid w:val="00635E3A"/>
    <w:rsid w:val="00683BE1"/>
    <w:rsid w:val="006E3B43"/>
    <w:rsid w:val="006E5E1F"/>
    <w:rsid w:val="00734F17"/>
    <w:rsid w:val="0077403E"/>
    <w:rsid w:val="00784087"/>
    <w:rsid w:val="008D0704"/>
    <w:rsid w:val="009233CB"/>
    <w:rsid w:val="00933D2C"/>
    <w:rsid w:val="009C13BC"/>
    <w:rsid w:val="00A33071"/>
    <w:rsid w:val="00B5432C"/>
    <w:rsid w:val="00B840F9"/>
    <w:rsid w:val="00BE3282"/>
    <w:rsid w:val="00BF150E"/>
    <w:rsid w:val="00BF7393"/>
    <w:rsid w:val="00C531C8"/>
    <w:rsid w:val="00C850DA"/>
    <w:rsid w:val="00CA2B37"/>
    <w:rsid w:val="00CB2A41"/>
    <w:rsid w:val="00D643BB"/>
    <w:rsid w:val="00D82300"/>
    <w:rsid w:val="00DF7397"/>
    <w:rsid w:val="00E0313D"/>
    <w:rsid w:val="00E347F4"/>
    <w:rsid w:val="00E47D02"/>
    <w:rsid w:val="00E6199A"/>
    <w:rsid w:val="00EE23D5"/>
    <w:rsid w:val="00EF445B"/>
    <w:rsid w:val="00F62533"/>
    <w:rsid w:val="00FB4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071"/>
    <w:pPr>
      <w:ind w:left="720"/>
      <w:jc w:val="both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3307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33071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A3307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33071"/>
    <w:rPr>
      <w:rFonts w:ascii="Calibri" w:hAnsi="Calibri" w:cs="Calibri"/>
    </w:rPr>
  </w:style>
  <w:style w:type="paragraph" w:styleId="ListParagraph">
    <w:name w:val="List Paragraph"/>
    <w:basedOn w:val="Normal"/>
    <w:uiPriority w:val="99"/>
    <w:qFormat/>
    <w:rsid w:val="00A33071"/>
  </w:style>
  <w:style w:type="paragraph" w:customStyle="1" w:styleId="Nagwektabeli">
    <w:name w:val="Nagłówek tabeli"/>
    <w:basedOn w:val="Normal"/>
    <w:uiPriority w:val="99"/>
    <w:rsid w:val="00A33071"/>
    <w:pPr>
      <w:suppressLineNumbers/>
      <w:suppressAutoHyphens/>
      <w:ind w:left="0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A330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30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2</Pages>
  <Words>746</Words>
  <Characters>4478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Projekt</cp:lastModifiedBy>
  <cp:revision>18</cp:revision>
  <cp:lastPrinted>2016-10-05T10:43:00Z</cp:lastPrinted>
  <dcterms:created xsi:type="dcterms:W3CDTF">2017-02-24T09:20:00Z</dcterms:created>
  <dcterms:modified xsi:type="dcterms:W3CDTF">2018-12-04T10:22:00Z</dcterms:modified>
</cp:coreProperties>
</file>