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37A8" w:rsidRPr="00171B27" w:rsidRDefault="002B37A8" w:rsidP="00171B27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:rsidR="002B37A8" w:rsidRPr="00171B27" w:rsidRDefault="002B37A8" w:rsidP="00171B27">
      <w:pPr>
        <w:jc w:val="right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Załącznik nr 2.2 do umowy</w:t>
      </w:r>
    </w:p>
    <w:p w:rsidR="002B37A8" w:rsidRPr="00171B27" w:rsidRDefault="002B37A8" w:rsidP="00171B27">
      <w:pPr>
        <w:jc w:val="center"/>
        <w:rPr>
          <w:rFonts w:ascii="Calibri" w:hAnsi="Calibri" w:cs="Calibri"/>
          <w:sz w:val="22"/>
          <w:szCs w:val="22"/>
        </w:rPr>
      </w:pPr>
    </w:p>
    <w:p w:rsidR="002B37A8" w:rsidRPr="00DF39DF" w:rsidRDefault="002B37A8" w:rsidP="00171B27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DF39DF">
        <w:rPr>
          <w:rFonts w:ascii="Calibri" w:hAnsi="Calibri" w:cs="Calibri"/>
          <w:b/>
          <w:bCs/>
          <w:sz w:val="22"/>
          <w:szCs w:val="22"/>
        </w:rPr>
        <w:t>PROGRAM SEMINARIUM/SPOTKANIA</w:t>
      </w:r>
    </w:p>
    <w:p w:rsidR="002B37A8" w:rsidRPr="00171B27" w:rsidRDefault="002B37A8" w:rsidP="00171B27">
      <w:pPr>
        <w:jc w:val="both"/>
        <w:rPr>
          <w:rFonts w:ascii="Calibri" w:hAnsi="Calibri" w:cs="Calibri"/>
          <w:sz w:val="22"/>
          <w:szCs w:val="22"/>
        </w:rPr>
      </w:pPr>
    </w:p>
    <w:tbl>
      <w:tblPr>
        <w:tblW w:w="981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00"/>
        <w:gridCol w:w="2914"/>
        <w:gridCol w:w="6397"/>
      </w:tblGrid>
      <w:tr w:rsidR="002B37A8" w:rsidRPr="00171B27">
        <w:tc>
          <w:tcPr>
            <w:tcW w:w="504" w:type="dxa"/>
            <w:vAlign w:val="center"/>
          </w:tcPr>
          <w:p w:rsidR="002B37A8" w:rsidRPr="00405D26" w:rsidRDefault="002B37A8" w:rsidP="00405D26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405D26">
              <w:rPr>
                <w:rFonts w:ascii="Calibri" w:hAnsi="Calibri" w:cs="Calibr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523" w:type="dxa"/>
            <w:vAlign w:val="center"/>
          </w:tcPr>
          <w:p w:rsidR="002B37A8" w:rsidRPr="00405D26" w:rsidRDefault="002B37A8" w:rsidP="00405D26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405D26">
              <w:rPr>
                <w:rFonts w:ascii="Calibri" w:hAnsi="Calibri" w:cs="Calibri"/>
                <w:b/>
                <w:bCs/>
                <w:sz w:val="22"/>
                <w:szCs w:val="22"/>
              </w:rPr>
              <w:t>Tytuł wystąpienia/wykładu/panelu dyskusyjnego</w:t>
            </w:r>
          </w:p>
        </w:tc>
        <w:tc>
          <w:tcPr>
            <w:tcW w:w="7784" w:type="dxa"/>
            <w:vAlign w:val="center"/>
          </w:tcPr>
          <w:p w:rsidR="002B37A8" w:rsidRPr="00405D26" w:rsidRDefault="002B37A8" w:rsidP="00405D26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405D26">
              <w:rPr>
                <w:rFonts w:ascii="Calibri" w:hAnsi="Calibri" w:cs="Calibri"/>
                <w:b/>
                <w:bCs/>
                <w:sz w:val="22"/>
                <w:szCs w:val="22"/>
              </w:rPr>
              <w:t>Szczegółowa tematyka</w:t>
            </w:r>
          </w:p>
        </w:tc>
      </w:tr>
      <w:tr w:rsidR="002B37A8" w:rsidRPr="00171B27">
        <w:tc>
          <w:tcPr>
            <w:tcW w:w="504" w:type="dxa"/>
          </w:tcPr>
          <w:p w:rsidR="002B37A8" w:rsidRPr="00405D26" w:rsidRDefault="002B37A8" w:rsidP="00405D26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405D26">
              <w:rPr>
                <w:rFonts w:ascii="Calibri" w:hAnsi="Calibri" w:cs="Calibri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523" w:type="dxa"/>
          </w:tcPr>
          <w:p w:rsidR="002B37A8" w:rsidRPr="00405D26" w:rsidRDefault="002B37A8" w:rsidP="00405D26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2B37A8" w:rsidRPr="00405D26" w:rsidRDefault="002B37A8" w:rsidP="00405D26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2B37A8" w:rsidRPr="00405D26" w:rsidRDefault="002B37A8" w:rsidP="00405D26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2B37A8" w:rsidRPr="00405D26" w:rsidRDefault="002B37A8" w:rsidP="00405D26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784" w:type="dxa"/>
          </w:tcPr>
          <w:p w:rsidR="002B37A8" w:rsidRPr="00405D26" w:rsidRDefault="002B37A8" w:rsidP="00405D26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2B37A8" w:rsidRPr="00405D26" w:rsidRDefault="002B37A8" w:rsidP="00405D26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B37A8" w:rsidRPr="00171B27">
        <w:tc>
          <w:tcPr>
            <w:tcW w:w="504" w:type="dxa"/>
          </w:tcPr>
          <w:p w:rsidR="002B37A8" w:rsidRPr="00405D26" w:rsidRDefault="002B37A8" w:rsidP="00405D26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405D26">
              <w:rPr>
                <w:rFonts w:ascii="Calibri" w:hAnsi="Calibri" w:cs="Calibri"/>
                <w:b/>
                <w:bCs/>
                <w:sz w:val="22"/>
                <w:szCs w:val="22"/>
              </w:rPr>
              <w:t>2.</w:t>
            </w:r>
          </w:p>
        </w:tc>
        <w:tc>
          <w:tcPr>
            <w:tcW w:w="1523" w:type="dxa"/>
          </w:tcPr>
          <w:p w:rsidR="002B37A8" w:rsidRPr="00405D26" w:rsidRDefault="002B37A8" w:rsidP="00405D26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2B37A8" w:rsidRPr="00405D26" w:rsidRDefault="002B37A8" w:rsidP="00405D26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2B37A8" w:rsidRPr="00405D26" w:rsidRDefault="002B37A8" w:rsidP="00405D26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2B37A8" w:rsidRPr="00405D26" w:rsidRDefault="002B37A8" w:rsidP="00405D26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784" w:type="dxa"/>
          </w:tcPr>
          <w:p w:rsidR="002B37A8" w:rsidRPr="00405D26" w:rsidRDefault="002B37A8" w:rsidP="00405D26">
            <w:pPr>
              <w:suppressAutoHyphens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B37A8" w:rsidRPr="00171B27">
        <w:tc>
          <w:tcPr>
            <w:tcW w:w="504" w:type="dxa"/>
          </w:tcPr>
          <w:p w:rsidR="002B37A8" w:rsidRPr="00405D26" w:rsidRDefault="002B37A8" w:rsidP="00405D26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405D26">
              <w:rPr>
                <w:rFonts w:ascii="Calibri" w:hAnsi="Calibri" w:cs="Calibri"/>
                <w:b/>
                <w:bCs/>
                <w:sz w:val="22"/>
                <w:szCs w:val="22"/>
              </w:rPr>
              <w:t>3.</w:t>
            </w:r>
          </w:p>
        </w:tc>
        <w:tc>
          <w:tcPr>
            <w:tcW w:w="1523" w:type="dxa"/>
          </w:tcPr>
          <w:p w:rsidR="002B37A8" w:rsidRPr="00405D26" w:rsidRDefault="002B37A8" w:rsidP="00405D26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2B37A8" w:rsidRPr="00405D26" w:rsidRDefault="002B37A8" w:rsidP="00405D26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2B37A8" w:rsidRPr="00405D26" w:rsidRDefault="002B37A8" w:rsidP="00405D26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2B37A8" w:rsidRPr="00405D26" w:rsidRDefault="002B37A8" w:rsidP="00405D26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784" w:type="dxa"/>
          </w:tcPr>
          <w:p w:rsidR="002B37A8" w:rsidRPr="00405D26" w:rsidRDefault="002B37A8" w:rsidP="00405D26">
            <w:pPr>
              <w:suppressAutoHyphens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B37A8" w:rsidRPr="00171B27">
        <w:tc>
          <w:tcPr>
            <w:tcW w:w="504" w:type="dxa"/>
          </w:tcPr>
          <w:p w:rsidR="002B37A8" w:rsidRPr="00405D26" w:rsidRDefault="002B37A8" w:rsidP="00405D26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405D26">
              <w:rPr>
                <w:rFonts w:ascii="Calibri" w:hAnsi="Calibri" w:cs="Calibri"/>
                <w:b/>
                <w:bCs/>
                <w:sz w:val="22"/>
                <w:szCs w:val="22"/>
              </w:rPr>
              <w:t>4.</w:t>
            </w:r>
          </w:p>
        </w:tc>
        <w:tc>
          <w:tcPr>
            <w:tcW w:w="1523" w:type="dxa"/>
          </w:tcPr>
          <w:p w:rsidR="002B37A8" w:rsidRPr="00405D26" w:rsidRDefault="002B37A8" w:rsidP="00405D26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2B37A8" w:rsidRPr="00405D26" w:rsidRDefault="002B37A8" w:rsidP="00405D26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2B37A8" w:rsidRPr="00405D26" w:rsidRDefault="002B37A8" w:rsidP="00405D26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2B37A8" w:rsidRPr="00405D26" w:rsidRDefault="002B37A8" w:rsidP="00405D26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784" w:type="dxa"/>
          </w:tcPr>
          <w:p w:rsidR="002B37A8" w:rsidRPr="00405D26" w:rsidRDefault="002B37A8" w:rsidP="00405D26">
            <w:pPr>
              <w:suppressAutoHyphens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B37A8" w:rsidRPr="00171B27">
        <w:tc>
          <w:tcPr>
            <w:tcW w:w="504" w:type="dxa"/>
          </w:tcPr>
          <w:p w:rsidR="002B37A8" w:rsidRPr="00405D26" w:rsidRDefault="002B37A8" w:rsidP="00405D26">
            <w:pPr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405D26">
              <w:rPr>
                <w:rFonts w:ascii="Calibri" w:hAnsi="Calibri" w:cs="Calibri"/>
                <w:b/>
                <w:bCs/>
                <w:sz w:val="22"/>
                <w:szCs w:val="22"/>
              </w:rPr>
              <w:t>5.</w:t>
            </w:r>
          </w:p>
        </w:tc>
        <w:tc>
          <w:tcPr>
            <w:tcW w:w="1523" w:type="dxa"/>
          </w:tcPr>
          <w:p w:rsidR="002B37A8" w:rsidRPr="00405D26" w:rsidRDefault="002B37A8" w:rsidP="00405D26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2B37A8" w:rsidRPr="00405D26" w:rsidRDefault="002B37A8" w:rsidP="00405D26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2B37A8" w:rsidRPr="00405D26" w:rsidRDefault="002B37A8" w:rsidP="00405D26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2B37A8" w:rsidRPr="00405D26" w:rsidRDefault="002B37A8" w:rsidP="00405D26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7784" w:type="dxa"/>
          </w:tcPr>
          <w:p w:rsidR="002B37A8" w:rsidRPr="00405D26" w:rsidRDefault="002B37A8" w:rsidP="00405D26">
            <w:pPr>
              <w:suppressAutoHyphens w:val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2B37A8" w:rsidRPr="00171B27" w:rsidRDefault="002B37A8" w:rsidP="00171B27">
      <w:pPr>
        <w:jc w:val="both"/>
        <w:rPr>
          <w:rFonts w:ascii="Calibri" w:hAnsi="Calibri" w:cs="Calibri"/>
          <w:sz w:val="22"/>
          <w:szCs w:val="22"/>
        </w:rPr>
      </w:pPr>
    </w:p>
    <w:p w:rsidR="002B37A8" w:rsidRPr="00171B27" w:rsidRDefault="002B37A8" w:rsidP="00171B27">
      <w:pPr>
        <w:pStyle w:val="ListParagraph"/>
        <w:ind w:left="426"/>
        <w:jc w:val="both"/>
      </w:pPr>
    </w:p>
    <w:p w:rsidR="002B37A8" w:rsidRPr="00171B27" w:rsidRDefault="002B37A8" w:rsidP="00171B27">
      <w:pPr>
        <w:jc w:val="both"/>
        <w:rPr>
          <w:rFonts w:ascii="Calibri" w:hAnsi="Calibri" w:cs="Calibri"/>
        </w:rPr>
      </w:pPr>
    </w:p>
    <w:sectPr w:rsidR="002B37A8" w:rsidRPr="00171B27" w:rsidSect="00171B27">
      <w:headerReference w:type="default" r:id="rId7"/>
      <w:pgSz w:w="11906" w:h="16838" w:code="9"/>
      <w:pgMar w:top="1021" w:right="1418" w:bottom="567" w:left="1418" w:header="340" w:footer="6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37A8" w:rsidRDefault="002B37A8" w:rsidP="00FD04E1">
      <w:r>
        <w:separator/>
      </w:r>
    </w:p>
  </w:endnote>
  <w:endnote w:type="continuationSeparator" w:id="0">
    <w:p w:rsidR="002B37A8" w:rsidRDefault="002B37A8" w:rsidP="00FD04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37A8" w:rsidRDefault="002B37A8" w:rsidP="00FD04E1">
      <w:r>
        <w:separator/>
      </w:r>
    </w:p>
  </w:footnote>
  <w:footnote w:type="continuationSeparator" w:id="0">
    <w:p w:rsidR="002B37A8" w:rsidRDefault="002B37A8" w:rsidP="00FD04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37A8" w:rsidRDefault="002B37A8">
    <w:pPr>
      <w:pStyle w:val="Header"/>
    </w:pPr>
    <w:r w:rsidRPr="00B304E9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alt="EFS_poziom_achromat.jpg" style="width:445.5pt;height:60.75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9E4E64"/>
    <w:multiLevelType w:val="multilevel"/>
    <w:tmpl w:val="4D7C0D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04E1"/>
    <w:rsid w:val="0001334A"/>
    <w:rsid w:val="000623ED"/>
    <w:rsid w:val="0008652E"/>
    <w:rsid w:val="0011273C"/>
    <w:rsid w:val="00115ED7"/>
    <w:rsid w:val="00171B27"/>
    <w:rsid w:val="0018744E"/>
    <w:rsid w:val="001C58C1"/>
    <w:rsid w:val="002B37A8"/>
    <w:rsid w:val="002B68C6"/>
    <w:rsid w:val="002D00FD"/>
    <w:rsid w:val="00337274"/>
    <w:rsid w:val="003B16BF"/>
    <w:rsid w:val="00405D26"/>
    <w:rsid w:val="00487000"/>
    <w:rsid w:val="004F6C4E"/>
    <w:rsid w:val="0074224E"/>
    <w:rsid w:val="008A412A"/>
    <w:rsid w:val="00917FF9"/>
    <w:rsid w:val="00A47B1C"/>
    <w:rsid w:val="00A62FB4"/>
    <w:rsid w:val="00A65FB3"/>
    <w:rsid w:val="00B304E9"/>
    <w:rsid w:val="00B9259D"/>
    <w:rsid w:val="00BC1F42"/>
    <w:rsid w:val="00C102D2"/>
    <w:rsid w:val="00C23552"/>
    <w:rsid w:val="00DF39DF"/>
    <w:rsid w:val="00EF0EF0"/>
    <w:rsid w:val="00FD04E1"/>
    <w:rsid w:val="00FD16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04E1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FD04E1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table" w:styleId="TableGrid">
    <w:name w:val="Table Grid"/>
    <w:basedOn w:val="TableNormal"/>
    <w:uiPriority w:val="99"/>
    <w:rsid w:val="00FD04E1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rsid w:val="00FD04E1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D04E1"/>
    <w:rPr>
      <w:rFonts w:ascii="Times New Roman" w:hAnsi="Times New Roman" w:cs="Times New Roman"/>
      <w:sz w:val="24"/>
      <w:szCs w:val="24"/>
      <w:lang w:eastAsia="ar-SA" w:bidi="ar-SA"/>
    </w:rPr>
  </w:style>
  <w:style w:type="paragraph" w:styleId="Footer">
    <w:name w:val="footer"/>
    <w:basedOn w:val="Normal"/>
    <w:link w:val="FooterChar"/>
    <w:uiPriority w:val="99"/>
    <w:semiHidden/>
    <w:rsid w:val="00FD04E1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FD04E1"/>
    <w:rPr>
      <w:rFonts w:ascii="Times New Roman" w:hAnsi="Times New Roman" w:cs="Times New Roman"/>
      <w:sz w:val="24"/>
      <w:szCs w:val="24"/>
      <w:lang w:eastAsia="ar-SA" w:bidi="ar-SA"/>
    </w:rPr>
  </w:style>
  <w:style w:type="paragraph" w:styleId="BalloonText">
    <w:name w:val="Balloon Text"/>
    <w:basedOn w:val="Normal"/>
    <w:link w:val="BalloonTextChar"/>
    <w:uiPriority w:val="99"/>
    <w:semiHidden/>
    <w:rsid w:val="00FD04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D04E1"/>
    <w:rPr>
      <w:rFonts w:ascii="Tahoma" w:hAnsi="Tahoma" w:cs="Tahoma"/>
      <w:sz w:val="16"/>
      <w:szCs w:val="16"/>
      <w:lang w:eastAsia="ar-SA" w:bidi="ar-SA"/>
    </w:rPr>
  </w:style>
  <w:style w:type="paragraph" w:styleId="FootnoteText">
    <w:name w:val="footnote text"/>
    <w:basedOn w:val="Normal"/>
    <w:link w:val="FootnoteTextChar"/>
    <w:uiPriority w:val="99"/>
    <w:semiHidden/>
    <w:rsid w:val="00917FF9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917FF9"/>
    <w:rPr>
      <w:rFonts w:ascii="Times New Roman" w:hAnsi="Times New Roman" w:cs="Times New Roman"/>
      <w:sz w:val="20"/>
      <w:szCs w:val="20"/>
      <w:lang w:eastAsia="ar-SA" w:bidi="ar-SA"/>
    </w:rPr>
  </w:style>
  <w:style w:type="character" w:styleId="FootnoteReference">
    <w:name w:val="footnote reference"/>
    <w:basedOn w:val="DefaultParagraphFont"/>
    <w:uiPriority w:val="99"/>
    <w:semiHidden/>
    <w:rsid w:val="00917FF9"/>
    <w:rPr>
      <w:vertAlign w:val="superscript"/>
    </w:rPr>
  </w:style>
  <w:style w:type="character" w:customStyle="1" w:styleId="FontStyle111">
    <w:name w:val="Font Style111"/>
    <w:basedOn w:val="DefaultParagraphFont"/>
    <w:uiPriority w:val="99"/>
    <w:rsid w:val="00EF0EF0"/>
    <w:rPr>
      <w:rFonts w:ascii="Arial" w:hAnsi="Arial" w:cs="Arial"/>
      <w:color w:val="000000"/>
      <w:sz w:val="18"/>
      <w:szCs w:val="18"/>
    </w:rPr>
  </w:style>
  <w:style w:type="paragraph" w:styleId="NormalWeb">
    <w:name w:val="Normal (Web)"/>
    <w:basedOn w:val="Normal"/>
    <w:uiPriority w:val="99"/>
    <w:rsid w:val="00171B27"/>
    <w:pPr>
      <w:suppressAutoHyphens w:val="0"/>
      <w:spacing w:before="100" w:beforeAutospacing="1" w:after="100" w:afterAutospacing="1"/>
    </w:pPr>
    <w:rPr>
      <w:lang w:eastAsia="pl-PL"/>
    </w:rPr>
  </w:style>
  <w:style w:type="paragraph" w:customStyle="1" w:styleId="Style38">
    <w:name w:val="Style38"/>
    <w:basedOn w:val="Normal"/>
    <w:uiPriority w:val="99"/>
    <w:rsid w:val="00171B27"/>
    <w:pPr>
      <w:widowControl w:val="0"/>
      <w:suppressAutoHyphens w:val="0"/>
      <w:autoSpaceDE w:val="0"/>
      <w:autoSpaceDN w:val="0"/>
      <w:adjustRightInd w:val="0"/>
      <w:spacing w:line="230" w:lineRule="exact"/>
    </w:pPr>
    <w:rPr>
      <w:rFonts w:ascii="Arial" w:hAnsi="Arial" w:cs="Arial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1</Pages>
  <Words>25</Words>
  <Characters>154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Gosia</dc:creator>
  <cp:keywords/>
  <dc:description/>
  <cp:lastModifiedBy>Projekt</cp:lastModifiedBy>
  <cp:revision>7</cp:revision>
  <cp:lastPrinted>2016-11-17T07:46:00Z</cp:lastPrinted>
  <dcterms:created xsi:type="dcterms:W3CDTF">2017-04-25T12:08:00Z</dcterms:created>
  <dcterms:modified xsi:type="dcterms:W3CDTF">2018-12-04T09:44:00Z</dcterms:modified>
</cp:coreProperties>
</file>