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44.75pt;height:58.5pt;visibility:visible;mso-position-horizontal-relative:char;mso-position-vertical-relative:line">
            <v:imagedata r:id="rId7" o:title=""/>
          </v:shape>
        </w:pict>
      </w: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395BE1" w:rsidRPr="00E902D2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2</w:t>
      </w:r>
    </w:p>
    <w:p w:rsidR="00395BE1" w:rsidRPr="004C423B" w:rsidRDefault="00395BE1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395BE1" w:rsidRPr="004C423B" w:rsidRDefault="00395BE1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95BE1" w:rsidRPr="004C423B" w:rsidRDefault="00395BE1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395BE1" w:rsidRPr="004C423B" w:rsidRDefault="00395BE1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395BE1" w:rsidRPr="004C423B" w:rsidRDefault="00395BE1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395BE1" w:rsidRPr="004C423B" w:rsidRDefault="00395BE1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395BE1" w:rsidRPr="004C423B" w:rsidRDefault="00395BE1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395BE1" w:rsidRPr="004C423B" w:rsidRDefault="00395BE1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395BE1" w:rsidRPr="004C423B" w:rsidRDefault="00395BE1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395BE1" w:rsidRPr="004C423B" w:rsidRDefault="00395BE1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395BE1" w:rsidRPr="004C423B" w:rsidRDefault="00395BE1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395BE1" w:rsidRPr="004C423B" w:rsidRDefault="00395BE1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395BE1" w:rsidRPr="004C423B" w:rsidRDefault="00395BE1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395BE1" w:rsidRPr="004C423B" w:rsidRDefault="00395BE1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395BE1" w:rsidRPr="004C423B" w:rsidRDefault="00395BE1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395BE1" w:rsidRPr="004C423B" w:rsidRDefault="00395BE1" w:rsidP="00097317">
      <w:pPr>
        <w:rPr>
          <w:rFonts w:ascii="Times New Roman" w:hAnsi="Times New Roman" w:cs="Times New Roman"/>
        </w:rPr>
      </w:pPr>
    </w:p>
    <w:p w:rsidR="00395BE1" w:rsidRPr="004C423B" w:rsidRDefault="00395BE1" w:rsidP="00097317">
      <w:pPr>
        <w:rPr>
          <w:rFonts w:ascii="Times New Roman" w:hAnsi="Times New Roman" w:cs="Times New Roman"/>
        </w:rPr>
      </w:pPr>
    </w:p>
    <w:p w:rsidR="00395BE1" w:rsidRPr="004C423B" w:rsidRDefault="00395BE1" w:rsidP="00097317">
      <w:pPr>
        <w:rPr>
          <w:rFonts w:ascii="Times New Roman" w:hAnsi="Times New Roman" w:cs="Times New Roman"/>
        </w:rPr>
      </w:pPr>
    </w:p>
    <w:p w:rsidR="00395BE1" w:rsidRPr="00556852" w:rsidRDefault="00395BE1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395BE1" w:rsidRPr="00556852" w:rsidRDefault="00395BE1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395BE1" w:rsidRPr="00556852" w:rsidRDefault="00395BE1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Default="00395BE1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395BE1" w:rsidRPr="00556852" w:rsidRDefault="00395BE1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395BE1" w:rsidRPr="00556852" w:rsidRDefault="00395BE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Rozdziale VII Zapytania ofertowego następująco:</w:t>
      </w:r>
    </w:p>
    <w:p w:rsidR="00395BE1" w:rsidRPr="00556852" w:rsidRDefault="00395BE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BE1" w:rsidRPr="00556852" w:rsidRDefault="00395BE1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 późn. zm.);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395BE1" w:rsidRPr="00556852" w:rsidRDefault="00395BE1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395BE1" w:rsidRPr="00556852" w:rsidRDefault="00395BE1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395BE1" w:rsidRPr="00556852" w:rsidRDefault="00395BE1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b)                 spółdzielnie, których celem jest zatrudnienie tj. spółdzielnie pracy, inwalidów i niewidomych, działające w oparciu o ustawę z dnia 16 września 1982 r. - Prawo spółdzielcze (Dz. U. z 2016 r. poz. 21, z późn. zm.);</w:t>
      </w:r>
    </w:p>
    <w:p w:rsidR="00395BE1" w:rsidRDefault="00395BE1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395BE1" w:rsidRPr="00556852" w:rsidRDefault="00395BE1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395BE1" w:rsidRPr="00556852" w:rsidRDefault="00395BE1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iż posiadam doświadczenie 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jmniej 2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395BE1" w:rsidRPr="00556852" w:rsidRDefault="00395BE1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395BE1" w:rsidRPr="00556852" w:rsidRDefault="00395BE1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395BE1" w:rsidRPr="00556852" w:rsidRDefault="00395BE1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395BE1" w:rsidRPr="004C423B" w:rsidRDefault="00395BE1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395BE1" w:rsidRPr="004F6034" w:rsidRDefault="00395BE1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395BE1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BE1" w:rsidRDefault="00395BE1" w:rsidP="00BE40C7">
      <w:pPr>
        <w:spacing w:after="0" w:line="240" w:lineRule="auto"/>
      </w:pPr>
      <w:r>
        <w:separator/>
      </w:r>
    </w:p>
  </w:endnote>
  <w:endnote w:type="continuationSeparator" w:id="0">
    <w:p w:rsidR="00395BE1" w:rsidRDefault="00395BE1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BE1" w:rsidRDefault="00395B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BE1" w:rsidRDefault="00395BE1" w:rsidP="00BE40C7">
      <w:pPr>
        <w:spacing w:after="0" w:line="240" w:lineRule="auto"/>
      </w:pPr>
      <w:r>
        <w:separator/>
      </w:r>
    </w:p>
  </w:footnote>
  <w:footnote w:type="continuationSeparator" w:id="0">
    <w:p w:rsidR="00395BE1" w:rsidRDefault="00395BE1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25C8D"/>
    <w:rsid w:val="00097317"/>
    <w:rsid w:val="000B6153"/>
    <w:rsid w:val="000B64B1"/>
    <w:rsid w:val="000D0DBB"/>
    <w:rsid w:val="001765D3"/>
    <w:rsid w:val="001C6945"/>
    <w:rsid w:val="0020395D"/>
    <w:rsid w:val="0033004C"/>
    <w:rsid w:val="00344B65"/>
    <w:rsid w:val="00395BE1"/>
    <w:rsid w:val="003C09D7"/>
    <w:rsid w:val="004845F1"/>
    <w:rsid w:val="004C423B"/>
    <w:rsid w:val="004F6034"/>
    <w:rsid w:val="00556852"/>
    <w:rsid w:val="00585695"/>
    <w:rsid w:val="005D5468"/>
    <w:rsid w:val="0061171C"/>
    <w:rsid w:val="00640653"/>
    <w:rsid w:val="00672D2F"/>
    <w:rsid w:val="006A034C"/>
    <w:rsid w:val="00747816"/>
    <w:rsid w:val="007B64D9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33FA9"/>
    <w:rsid w:val="009838BB"/>
    <w:rsid w:val="009B47E5"/>
    <w:rsid w:val="009F757B"/>
    <w:rsid w:val="00A72E5B"/>
    <w:rsid w:val="00AF2A8C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4</Pages>
  <Words>582</Words>
  <Characters>3496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23</cp:revision>
  <cp:lastPrinted>2018-06-08T12:09:00Z</cp:lastPrinted>
  <dcterms:created xsi:type="dcterms:W3CDTF">2017-02-19T15:35:00Z</dcterms:created>
  <dcterms:modified xsi:type="dcterms:W3CDTF">2018-12-05T10:26:00Z</dcterms:modified>
</cp:coreProperties>
</file>